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B6" w:rsidRDefault="00DB2CB6">
      <w:pPr>
        <w:ind w:left="567"/>
        <w:jc w:val="center"/>
      </w:pPr>
      <w:r w:rsidRPr="008A465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5pt;height:53.35pt" o:ole="" fillcolor="window">
            <v:imagedata r:id="rId6" o:title=""/>
          </v:shape>
          <o:OLEObject Type="Embed" ProgID="Word.Picture.8" ShapeID="_x0000_i1025" DrawAspect="Content" ObjectID="_1513067801" r:id="rId7"/>
        </w:object>
      </w:r>
    </w:p>
    <w:p w:rsidR="00E371A6" w:rsidRPr="00E371A6" w:rsidRDefault="00E371A6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842"/>
        <w:gridCol w:w="993"/>
        <w:gridCol w:w="2375"/>
        <w:gridCol w:w="709"/>
        <w:gridCol w:w="850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>
        <w:trPr>
          <w:cantSplit/>
        </w:trPr>
        <w:tc>
          <w:tcPr>
            <w:tcW w:w="3544" w:type="dxa"/>
            <w:gridSpan w:val="2"/>
          </w:tcPr>
          <w:p w:rsidR="00DB2CB6" w:rsidRPr="006F2C0D" w:rsidRDefault="00F3247C" w:rsidP="00A437A0">
            <w:pPr>
              <w:spacing w:after="120"/>
              <w:ind w:firstLine="34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</w:rPr>
              <w:t>13.01</w:t>
            </w:r>
            <w:r w:rsidR="00102252">
              <w:rPr>
                <w:szCs w:val="28"/>
              </w:rPr>
              <w:t>.201</w:t>
            </w:r>
            <w:r>
              <w:rPr>
                <w:szCs w:val="28"/>
              </w:rPr>
              <w:t>6</w:t>
            </w:r>
          </w:p>
        </w:tc>
        <w:tc>
          <w:tcPr>
            <w:tcW w:w="3368" w:type="dxa"/>
            <w:gridSpan w:val="2"/>
          </w:tcPr>
          <w:p w:rsidR="00DB2CB6" w:rsidRPr="00814A7C" w:rsidRDefault="00DB2CB6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DB2CB6" w:rsidRPr="006F2C0D" w:rsidRDefault="00DB2CB6">
            <w:pPr>
              <w:jc w:val="right"/>
              <w:rPr>
                <w:szCs w:val="28"/>
              </w:rPr>
            </w:pPr>
            <w:r w:rsidRPr="006F2C0D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DB2CB6" w:rsidRPr="006F2C0D" w:rsidRDefault="00DB2CB6" w:rsidP="00883460">
            <w:pPr>
              <w:ind w:hanging="87"/>
              <w:rPr>
                <w:szCs w:val="28"/>
              </w:rPr>
            </w:pPr>
          </w:p>
        </w:tc>
      </w:tr>
      <w:tr w:rsidR="00DB2CB6">
        <w:trPr>
          <w:cantSplit/>
        </w:trPr>
        <w:tc>
          <w:tcPr>
            <w:tcW w:w="8471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DB2CB6" w:rsidRDefault="00702A92" w:rsidP="000043A9">
            <w:pPr>
              <w:jc w:val="both"/>
            </w:pPr>
            <w:r>
              <w:rPr>
                <w:snapToGrid w:val="0"/>
              </w:rPr>
              <w:t xml:space="preserve">О </w:t>
            </w:r>
            <w:r w:rsidR="00F3247C">
              <w:rPr>
                <w:snapToGrid w:val="0"/>
              </w:rPr>
              <w:t>проекте закона</w:t>
            </w:r>
            <w:r>
              <w:t xml:space="preserve"> Приморского края </w:t>
            </w:r>
            <w:r w:rsidR="00993DFB">
              <w:t>"</w:t>
            </w:r>
            <w:r>
              <w:t>О содержании домашних животных на территории Приморского края"</w:t>
            </w:r>
            <w:r w:rsidR="00833248">
              <w:rPr>
                <w:szCs w:val="28"/>
              </w:rPr>
              <w:t xml:space="preserve"> </w:t>
            </w:r>
            <w:r w:rsidR="00557590" w:rsidRPr="00557590">
              <w:rPr>
                <w:szCs w:val="28"/>
              </w:rPr>
              <w:t>(</w:t>
            </w:r>
            <w:r w:rsidR="005D50A3">
              <w:rPr>
                <w:szCs w:val="28"/>
              </w:rPr>
              <w:t>третье</w:t>
            </w:r>
            <w:r w:rsidR="00557590" w:rsidRPr="00557590">
              <w:rPr>
                <w:szCs w:val="28"/>
              </w:rPr>
              <w:t xml:space="preserve"> чтени</w:t>
            </w:r>
            <w:r w:rsidR="0079229A">
              <w:rPr>
                <w:szCs w:val="28"/>
              </w:rPr>
              <w:t>е</w:t>
            </w:r>
            <w:r w:rsidR="00557590" w:rsidRPr="00557590">
              <w:rPr>
                <w:szCs w:val="28"/>
              </w:rPr>
              <w:t>)</w:t>
            </w:r>
          </w:p>
        </w:tc>
      </w:tr>
    </w:tbl>
    <w:p w:rsidR="00DB2CB6" w:rsidRDefault="00DB2CB6">
      <w:pPr>
        <w:jc w:val="right"/>
      </w:pPr>
    </w:p>
    <w:p w:rsidR="006215C8" w:rsidRPr="00153A50" w:rsidRDefault="003D48CD" w:rsidP="006215C8">
      <w:pPr>
        <w:ind w:firstLine="720"/>
        <w:jc w:val="both"/>
      </w:pPr>
      <w:r>
        <w:t>Рассмотрев</w:t>
      </w:r>
      <w:r w:rsidR="00A052DE">
        <w:t xml:space="preserve"> и обсудив</w:t>
      </w:r>
      <w:r>
        <w:t xml:space="preserve"> </w:t>
      </w:r>
      <w:r w:rsidR="006F45C1" w:rsidRPr="00CC639A">
        <w:rPr>
          <w:snapToGrid w:val="0"/>
        </w:rPr>
        <w:t>проект</w:t>
      </w:r>
      <w:r w:rsidR="006F45C1" w:rsidRPr="00CC639A">
        <w:rPr>
          <w:bCs/>
        </w:rPr>
        <w:t xml:space="preserve"> </w:t>
      </w:r>
      <w:r w:rsidR="006F45C1" w:rsidRPr="00CC639A">
        <w:t>закона Приморского края</w:t>
      </w:r>
      <w:r w:rsidR="006F45C1" w:rsidRPr="00CC639A">
        <w:rPr>
          <w:bCs/>
        </w:rPr>
        <w:t xml:space="preserve"> </w:t>
      </w:r>
      <w:r w:rsidR="000947EE">
        <w:t>"О содержании домашних животных на территории Приморского края"</w:t>
      </w:r>
      <w:r w:rsidR="00100A84">
        <w:t>,</w:t>
      </w:r>
      <w:r w:rsidR="00A64F6E">
        <w:t xml:space="preserve"> </w:t>
      </w:r>
      <w:r w:rsidR="000947EE">
        <w:t xml:space="preserve">подготовленный к рассмотрению в третьем чтении, </w:t>
      </w:r>
      <w:r w:rsidR="00A64F6E" w:rsidRPr="00153A50">
        <w:t>комитет</w:t>
      </w:r>
    </w:p>
    <w:p w:rsidR="006215C8" w:rsidRPr="000B1A03" w:rsidRDefault="006215C8" w:rsidP="006215C8"/>
    <w:p w:rsidR="006215C8" w:rsidRDefault="006215C8" w:rsidP="006215C8">
      <w:r>
        <w:t>РЕШИЛ:</w:t>
      </w:r>
    </w:p>
    <w:p w:rsidR="006215C8" w:rsidRDefault="006215C8" w:rsidP="006215C8"/>
    <w:p w:rsidR="000043A9" w:rsidRPr="0015191D" w:rsidRDefault="00814A7C" w:rsidP="000043A9">
      <w:pPr>
        <w:autoSpaceDE w:val="0"/>
        <w:autoSpaceDN w:val="0"/>
        <w:adjustRightInd w:val="0"/>
        <w:ind w:firstLine="720"/>
        <w:jc w:val="both"/>
      </w:pPr>
      <w:r w:rsidRPr="000B1A03">
        <w:t>1.</w:t>
      </w:r>
      <w:r>
        <w:t>Рассмотреть</w:t>
      </w:r>
      <w:r w:rsidR="00A437A0">
        <w:t xml:space="preserve"> </w:t>
      </w:r>
      <w:r w:rsidR="006F45C1" w:rsidRPr="00CC639A">
        <w:rPr>
          <w:snapToGrid w:val="0"/>
        </w:rPr>
        <w:t>проект</w:t>
      </w:r>
      <w:r w:rsidR="006F45C1" w:rsidRPr="00CC639A">
        <w:rPr>
          <w:bCs/>
        </w:rPr>
        <w:t xml:space="preserve"> </w:t>
      </w:r>
      <w:r w:rsidR="006F45C1" w:rsidRPr="00CC639A">
        <w:t>закона Приморского края</w:t>
      </w:r>
      <w:r w:rsidR="006F45C1" w:rsidRPr="00CC639A">
        <w:rPr>
          <w:bCs/>
        </w:rPr>
        <w:t xml:space="preserve"> </w:t>
      </w:r>
      <w:r w:rsidR="000947EE">
        <w:t>"О содержании домашних животных на территории Приморского края"</w:t>
      </w:r>
      <w:r w:rsidR="00993DFB">
        <w:rPr>
          <w:szCs w:val="28"/>
        </w:rPr>
        <w:t xml:space="preserve"> </w:t>
      </w:r>
      <w:r w:rsidR="000947EE">
        <w:t>в январе 2016</w:t>
      </w:r>
      <w:r w:rsidR="000043A9">
        <w:t xml:space="preserve"> года</w:t>
      </w:r>
      <w:r w:rsidR="000043A9" w:rsidRPr="0015191D">
        <w:t xml:space="preserve"> в </w:t>
      </w:r>
      <w:r w:rsidR="000043A9">
        <w:t>третьем чтении.</w:t>
      </w:r>
    </w:p>
    <w:p w:rsidR="000043A9" w:rsidRPr="0015191D" w:rsidRDefault="000043A9" w:rsidP="000043A9"/>
    <w:p w:rsidR="000043A9" w:rsidRDefault="000043A9" w:rsidP="000043A9">
      <w:pPr>
        <w:ind w:firstLine="720"/>
        <w:jc w:val="both"/>
      </w:pPr>
      <w:r>
        <w:t>2.Рекомендовать Законодательному Собранию принять указанный законопрое</w:t>
      </w:r>
      <w:proofErr w:type="gramStart"/>
      <w:r>
        <w:t xml:space="preserve">кт </w:t>
      </w:r>
      <w:r w:rsidRPr="000B1A03">
        <w:t xml:space="preserve">в </w:t>
      </w:r>
      <w:r>
        <w:t>тр</w:t>
      </w:r>
      <w:proofErr w:type="gramEnd"/>
      <w:r>
        <w:t>етьем</w:t>
      </w:r>
      <w:r w:rsidRPr="000B1A03">
        <w:t xml:space="preserve"> чтении</w:t>
      </w:r>
      <w:r>
        <w:t>.</w:t>
      </w:r>
    </w:p>
    <w:p w:rsidR="000043A9" w:rsidRDefault="000043A9" w:rsidP="000043A9">
      <w:pPr>
        <w:ind w:firstLine="720"/>
        <w:jc w:val="both"/>
      </w:pPr>
    </w:p>
    <w:p w:rsidR="000043A9" w:rsidRDefault="00C95918" w:rsidP="000043A9">
      <w:pPr>
        <w:ind w:firstLine="720"/>
        <w:jc w:val="both"/>
      </w:pPr>
      <w:r>
        <w:t>3.Поручить Корнееву Ю.А</w:t>
      </w:r>
      <w:r w:rsidR="00A052DE">
        <w:t xml:space="preserve">., </w:t>
      </w:r>
      <w:r>
        <w:t>заместителю председателя</w:t>
      </w:r>
      <w:r w:rsidR="00740670" w:rsidRPr="00CB4C38">
        <w:t xml:space="preserve"> комитета </w:t>
      </w:r>
      <w:r w:rsidR="00740670">
        <w:t xml:space="preserve">Законодательного Собрания </w:t>
      </w:r>
      <w:r w:rsidR="00740670" w:rsidRPr="00CB4C38">
        <w:t>по продовольственной политике и природопользованию</w:t>
      </w:r>
      <w:r w:rsidR="003A32A0">
        <w:t>,</w:t>
      </w:r>
      <w:r w:rsidR="000043A9">
        <w:t xml:space="preserve"> выступить с докладом по данному вопросу на заседании Законодательного Собрания.</w:t>
      </w:r>
    </w:p>
    <w:p w:rsidR="00993DFB" w:rsidRDefault="00993DFB" w:rsidP="000043A9">
      <w:pPr>
        <w:ind w:firstLine="720"/>
        <w:jc w:val="both"/>
      </w:pPr>
    </w:p>
    <w:p w:rsidR="000043A9" w:rsidRDefault="000043A9" w:rsidP="000043A9">
      <w:pPr>
        <w:ind w:firstLine="720"/>
        <w:jc w:val="both"/>
      </w:pPr>
      <w:r>
        <w:t>4.Определить время для рассмотрения указанного вопроса на заседании  Законодательного Собрания - 5 минут</w:t>
      </w:r>
      <w:r w:rsidR="006C3382">
        <w:t xml:space="preserve">, в  том числе для </w:t>
      </w:r>
      <w:r w:rsidR="00AD7584">
        <w:t>доклада - 2</w:t>
      </w:r>
      <w:r>
        <w:t xml:space="preserve"> минуты.</w:t>
      </w:r>
    </w:p>
    <w:p w:rsidR="000043A9" w:rsidRDefault="000043A9" w:rsidP="000043A9"/>
    <w:p w:rsidR="00B439C4" w:rsidRDefault="00B439C4" w:rsidP="00B439C4">
      <w:pPr>
        <w:pStyle w:val="a3"/>
        <w:tabs>
          <w:tab w:val="clear" w:pos="4153"/>
          <w:tab w:val="clear" w:pos="8306"/>
        </w:tabs>
        <w:jc w:val="both"/>
      </w:pPr>
    </w:p>
    <w:p w:rsidR="00557590" w:rsidRDefault="00557590" w:rsidP="00814A7C">
      <w:pPr>
        <w:pStyle w:val="a3"/>
        <w:tabs>
          <w:tab w:val="clear" w:pos="4153"/>
          <w:tab w:val="clear" w:pos="8306"/>
        </w:tabs>
        <w:jc w:val="both"/>
      </w:pPr>
    </w:p>
    <w:p w:rsidR="008C6974" w:rsidRDefault="008137B6" w:rsidP="00814A7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</w:t>
      </w:r>
      <w:r w:rsidR="00814A7C">
        <w:t>.</w:t>
      </w:r>
      <w:r>
        <w:t>А</w:t>
      </w:r>
      <w:r w:rsidR="00814A7C">
        <w:t xml:space="preserve">. </w:t>
      </w:r>
      <w:r>
        <w:t>Зотов</w:t>
      </w:r>
    </w:p>
    <w:p w:rsidR="00814A7C" w:rsidRPr="008C6974" w:rsidRDefault="008C6974" w:rsidP="008C6974">
      <w:pPr>
        <w:tabs>
          <w:tab w:val="left" w:pos="6313"/>
        </w:tabs>
      </w:pPr>
      <w:r>
        <w:tab/>
      </w:r>
    </w:p>
    <w:sectPr w:rsidR="00814A7C" w:rsidRPr="008C6974" w:rsidSect="00AD7584">
      <w:headerReference w:type="default" r:id="rId8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BD6" w:rsidRDefault="00157BD6" w:rsidP="00DB2CB6">
      <w:r>
        <w:separator/>
      </w:r>
    </w:p>
  </w:endnote>
  <w:endnote w:type="continuationSeparator" w:id="0">
    <w:p w:rsidR="00157BD6" w:rsidRDefault="00157BD6" w:rsidP="00DB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BD6" w:rsidRDefault="00157BD6" w:rsidP="00DB2CB6">
      <w:r>
        <w:separator/>
      </w:r>
    </w:p>
  </w:footnote>
  <w:footnote w:type="continuationSeparator" w:id="0">
    <w:p w:rsidR="00157BD6" w:rsidRDefault="00157BD6" w:rsidP="00DB2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43231"/>
      <w:docPartObj>
        <w:docPartGallery w:val="Page Numbers (Top of Page)"/>
        <w:docPartUnique/>
      </w:docPartObj>
    </w:sdtPr>
    <w:sdtContent>
      <w:p w:rsidR="00AD7584" w:rsidRDefault="006717C9">
        <w:pPr>
          <w:pStyle w:val="a3"/>
          <w:jc w:val="right"/>
        </w:pPr>
        <w:fldSimple w:instr=" PAGE   \* MERGEFORMAT ">
          <w:r w:rsidR="00993DFB">
            <w:rPr>
              <w:noProof/>
            </w:rPr>
            <w:t>2</w:t>
          </w:r>
        </w:fldSimple>
      </w:p>
    </w:sdtContent>
  </w:sdt>
  <w:p w:rsidR="006F45C1" w:rsidRDefault="006F45C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612"/>
    <w:rsid w:val="000043A9"/>
    <w:rsid w:val="00006294"/>
    <w:rsid w:val="00015E95"/>
    <w:rsid w:val="00024916"/>
    <w:rsid w:val="00024A82"/>
    <w:rsid w:val="00026160"/>
    <w:rsid w:val="00082274"/>
    <w:rsid w:val="000947EE"/>
    <w:rsid w:val="00095E8C"/>
    <w:rsid w:val="00096772"/>
    <w:rsid w:val="0009743F"/>
    <w:rsid w:val="000B1150"/>
    <w:rsid w:val="000B2158"/>
    <w:rsid w:val="000E5283"/>
    <w:rsid w:val="000E597C"/>
    <w:rsid w:val="00100A84"/>
    <w:rsid w:val="00102252"/>
    <w:rsid w:val="001046C9"/>
    <w:rsid w:val="00110BD8"/>
    <w:rsid w:val="00113215"/>
    <w:rsid w:val="00157BD6"/>
    <w:rsid w:val="00165F74"/>
    <w:rsid w:val="00167DC7"/>
    <w:rsid w:val="00192E4B"/>
    <w:rsid w:val="001A31BA"/>
    <w:rsid w:val="001B66D4"/>
    <w:rsid w:val="001C17E4"/>
    <w:rsid w:val="001D1E03"/>
    <w:rsid w:val="001D2D53"/>
    <w:rsid w:val="00210450"/>
    <w:rsid w:val="00216CF8"/>
    <w:rsid w:val="002371B4"/>
    <w:rsid w:val="002D0321"/>
    <w:rsid w:val="002D42FC"/>
    <w:rsid w:val="002F7172"/>
    <w:rsid w:val="0030149F"/>
    <w:rsid w:val="00312CEA"/>
    <w:rsid w:val="00313612"/>
    <w:rsid w:val="00350B0A"/>
    <w:rsid w:val="00362E0B"/>
    <w:rsid w:val="00363598"/>
    <w:rsid w:val="00372A20"/>
    <w:rsid w:val="003A141E"/>
    <w:rsid w:val="003A2BBF"/>
    <w:rsid w:val="003A32A0"/>
    <w:rsid w:val="003D48CD"/>
    <w:rsid w:val="003D6D17"/>
    <w:rsid w:val="003E70C5"/>
    <w:rsid w:val="003F37D1"/>
    <w:rsid w:val="00403F97"/>
    <w:rsid w:val="004048C7"/>
    <w:rsid w:val="00413C9C"/>
    <w:rsid w:val="004155F4"/>
    <w:rsid w:val="00421C53"/>
    <w:rsid w:val="00440ADF"/>
    <w:rsid w:val="00451FDE"/>
    <w:rsid w:val="00460446"/>
    <w:rsid w:val="004646B2"/>
    <w:rsid w:val="0047468B"/>
    <w:rsid w:val="00493957"/>
    <w:rsid w:val="004B282D"/>
    <w:rsid w:val="004D24F1"/>
    <w:rsid w:val="004E2CD1"/>
    <w:rsid w:val="004F7335"/>
    <w:rsid w:val="00533718"/>
    <w:rsid w:val="005409B3"/>
    <w:rsid w:val="00557590"/>
    <w:rsid w:val="00570274"/>
    <w:rsid w:val="00577A33"/>
    <w:rsid w:val="00580007"/>
    <w:rsid w:val="0058303E"/>
    <w:rsid w:val="005D50A3"/>
    <w:rsid w:val="005E4CF1"/>
    <w:rsid w:val="005F41ED"/>
    <w:rsid w:val="00600938"/>
    <w:rsid w:val="006215C8"/>
    <w:rsid w:val="006257D9"/>
    <w:rsid w:val="00636CB8"/>
    <w:rsid w:val="00645206"/>
    <w:rsid w:val="006717C9"/>
    <w:rsid w:val="006A0A6E"/>
    <w:rsid w:val="006B2437"/>
    <w:rsid w:val="006C3382"/>
    <w:rsid w:val="006D5132"/>
    <w:rsid w:val="006F2C0D"/>
    <w:rsid w:val="006F45C1"/>
    <w:rsid w:val="00702A92"/>
    <w:rsid w:val="00705DFB"/>
    <w:rsid w:val="0071658A"/>
    <w:rsid w:val="007241DC"/>
    <w:rsid w:val="00736256"/>
    <w:rsid w:val="00740670"/>
    <w:rsid w:val="00747E04"/>
    <w:rsid w:val="00755D4E"/>
    <w:rsid w:val="007630F1"/>
    <w:rsid w:val="0078409B"/>
    <w:rsid w:val="0079229A"/>
    <w:rsid w:val="00794460"/>
    <w:rsid w:val="007A00FE"/>
    <w:rsid w:val="007C4144"/>
    <w:rsid w:val="007D287D"/>
    <w:rsid w:val="007D595E"/>
    <w:rsid w:val="007E5364"/>
    <w:rsid w:val="008137B6"/>
    <w:rsid w:val="00814A7C"/>
    <w:rsid w:val="00826ED5"/>
    <w:rsid w:val="00833248"/>
    <w:rsid w:val="00835CFB"/>
    <w:rsid w:val="00845525"/>
    <w:rsid w:val="00852A55"/>
    <w:rsid w:val="00871E0E"/>
    <w:rsid w:val="00883460"/>
    <w:rsid w:val="00884FA0"/>
    <w:rsid w:val="008A3676"/>
    <w:rsid w:val="008A4651"/>
    <w:rsid w:val="008A7428"/>
    <w:rsid w:val="008C6974"/>
    <w:rsid w:val="008F6C13"/>
    <w:rsid w:val="0090088C"/>
    <w:rsid w:val="00901773"/>
    <w:rsid w:val="009155F9"/>
    <w:rsid w:val="00922532"/>
    <w:rsid w:val="00946D6E"/>
    <w:rsid w:val="00957A7F"/>
    <w:rsid w:val="00960543"/>
    <w:rsid w:val="0097608E"/>
    <w:rsid w:val="00982013"/>
    <w:rsid w:val="00985C83"/>
    <w:rsid w:val="00991FC4"/>
    <w:rsid w:val="00993DFB"/>
    <w:rsid w:val="009F0E43"/>
    <w:rsid w:val="009F27A6"/>
    <w:rsid w:val="00A052DE"/>
    <w:rsid w:val="00A42CBC"/>
    <w:rsid w:val="00A437A0"/>
    <w:rsid w:val="00A50DBC"/>
    <w:rsid w:val="00A64DE6"/>
    <w:rsid w:val="00A64F6E"/>
    <w:rsid w:val="00A92A53"/>
    <w:rsid w:val="00A92F08"/>
    <w:rsid w:val="00AA09D9"/>
    <w:rsid w:val="00AB5193"/>
    <w:rsid w:val="00AD7584"/>
    <w:rsid w:val="00AE4F0C"/>
    <w:rsid w:val="00AE75CA"/>
    <w:rsid w:val="00B026EC"/>
    <w:rsid w:val="00B2221C"/>
    <w:rsid w:val="00B31C61"/>
    <w:rsid w:val="00B439C4"/>
    <w:rsid w:val="00B470D3"/>
    <w:rsid w:val="00B53E00"/>
    <w:rsid w:val="00B95224"/>
    <w:rsid w:val="00BB6D4E"/>
    <w:rsid w:val="00BB6F00"/>
    <w:rsid w:val="00BC57F6"/>
    <w:rsid w:val="00BC67AB"/>
    <w:rsid w:val="00BF21DA"/>
    <w:rsid w:val="00BF36C0"/>
    <w:rsid w:val="00C30047"/>
    <w:rsid w:val="00C33DE7"/>
    <w:rsid w:val="00C65BE4"/>
    <w:rsid w:val="00C6712E"/>
    <w:rsid w:val="00C70691"/>
    <w:rsid w:val="00C721AE"/>
    <w:rsid w:val="00C95918"/>
    <w:rsid w:val="00CC0669"/>
    <w:rsid w:val="00CE178C"/>
    <w:rsid w:val="00CF0E2A"/>
    <w:rsid w:val="00CF30F3"/>
    <w:rsid w:val="00D00F58"/>
    <w:rsid w:val="00D3287A"/>
    <w:rsid w:val="00D50747"/>
    <w:rsid w:val="00D54145"/>
    <w:rsid w:val="00D5671A"/>
    <w:rsid w:val="00D94F5C"/>
    <w:rsid w:val="00DB2CB6"/>
    <w:rsid w:val="00DD138C"/>
    <w:rsid w:val="00E14C61"/>
    <w:rsid w:val="00E15CFC"/>
    <w:rsid w:val="00E25AD7"/>
    <w:rsid w:val="00E371A6"/>
    <w:rsid w:val="00E438FD"/>
    <w:rsid w:val="00E44C20"/>
    <w:rsid w:val="00E616C6"/>
    <w:rsid w:val="00EA4C34"/>
    <w:rsid w:val="00EA5DA9"/>
    <w:rsid w:val="00EB4606"/>
    <w:rsid w:val="00ED2C57"/>
    <w:rsid w:val="00ED465E"/>
    <w:rsid w:val="00EE5A04"/>
    <w:rsid w:val="00F020EE"/>
    <w:rsid w:val="00F0437D"/>
    <w:rsid w:val="00F06E00"/>
    <w:rsid w:val="00F2143A"/>
    <w:rsid w:val="00F24204"/>
    <w:rsid w:val="00F3247C"/>
    <w:rsid w:val="00F50CA1"/>
    <w:rsid w:val="00F63557"/>
    <w:rsid w:val="00F742BA"/>
    <w:rsid w:val="00F7522E"/>
    <w:rsid w:val="00FB7040"/>
    <w:rsid w:val="00FC77A7"/>
    <w:rsid w:val="00FD1B7D"/>
    <w:rsid w:val="00FD3866"/>
    <w:rsid w:val="00FD4140"/>
    <w:rsid w:val="00FD6FB7"/>
    <w:rsid w:val="00FD75DF"/>
    <w:rsid w:val="00FE6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651"/>
    <w:rPr>
      <w:sz w:val="28"/>
    </w:rPr>
  </w:style>
  <w:style w:type="paragraph" w:styleId="2">
    <w:name w:val="heading 2"/>
    <w:basedOn w:val="a"/>
    <w:next w:val="a"/>
    <w:qFormat/>
    <w:rsid w:val="008A4651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A465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A4651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A4651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A4651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6215C8"/>
    <w:pPr>
      <w:ind w:firstLine="720"/>
      <w:jc w:val="both"/>
    </w:pPr>
    <w:rPr>
      <w:szCs w:val="28"/>
    </w:rPr>
  </w:style>
  <w:style w:type="paragraph" w:styleId="a6">
    <w:name w:val="Balloon Text"/>
    <w:basedOn w:val="a"/>
    <w:semiHidden/>
    <w:rsid w:val="0090088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D758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6215C8"/>
    <w:pPr>
      <w:ind w:firstLine="720"/>
      <w:jc w:val="both"/>
    </w:pPr>
    <w:rPr>
      <w:szCs w:val="28"/>
    </w:rPr>
  </w:style>
  <w:style w:type="paragraph" w:styleId="a5">
    <w:name w:val="Balloon Text"/>
    <w:basedOn w:val="a"/>
    <w:semiHidden/>
    <w:rsid w:val="009008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0</TotalTime>
  <Pages>1</Pages>
  <Words>130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pishun_s_n</cp:lastModifiedBy>
  <cp:revision>2</cp:revision>
  <cp:lastPrinted>2015-10-13T05:53:00Z</cp:lastPrinted>
  <dcterms:created xsi:type="dcterms:W3CDTF">2015-12-31T01:50:00Z</dcterms:created>
  <dcterms:modified xsi:type="dcterms:W3CDTF">2015-12-31T01:50:00Z</dcterms:modified>
</cp:coreProperties>
</file>