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DE1806" w:rsidP="002A644F">
      <w:pPr>
        <w:ind w:left="567"/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513067535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9274DC" w:rsidP="008B5C7C">
            <w:pPr>
              <w:widowControl w:val="0"/>
              <w:spacing w:after="120"/>
              <w:ind w:firstLine="34"/>
            </w:pPr>
            <w:r>
              <w:t>13.01</w:t>
            </w:r>
            <w:r w:rsidR="00B07E32">
              <w:t>.201</w:t>
            </w:r>
            <w:r>
              <w:t>6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ind w:hanging="107"/>
            </w:pP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2334BE" w:rsidP="006769F6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 w:rsidR="009274DC">
              <w:t>"Об отдельных вопросах содержания домашних животных на территории Приморского края</w:t>
            </w:r>
            <w:r w:rsidR="00B07E32">
              <w:t>"</w:t>
            </w:r>
            <w:r>
              <w:t xml:space="preserve"> </w:t>
            </w:r>
            <w:r w:rsidR="002B3C5E">
              <w:t>(</w:t>
            </w:r>
            <w:r w:rsidR="00FC3779">
              <w:t xml:space="preserve">второе </w:t>
            </w:r>
            <w:r w:rsidR="002B3C5E">
              <w:t>чтение)</w:t>
            </w: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846CFA" w:rsidP="00B07E32">
      <w:pPr>
        <w:ind w:firstLine="709"/>
        <w:jc w:val="both"/>
      </w:pPr>
      <w:r w:rsidRPr="00153A50">
        <w:t xml:space="preserve">Рассмотрев </w:t>
      </w:r>
      <w:r w:rsidR="001115D7">
        <w:t xml:space="preserve">и обсудив </w:t>
      </w:r>
      <w:r w:rsidRPr="00153A50">
        <w:t xml:space="preserve">проект </w:t>
      </w:r>
      <w:r w:rsidR="00FB7FC4" w:rsidRPr="00CC639A">
        <w:t>закона Приморского края</w:t>
      </w:r>
      <w:r w:rsidR="00B07E32">
        <w:rPr>
          <w:bCs/>
        </w:rPr>
        <w:t xml:space="preserve"> </w:t>
      </w:r>
      <w:r w:rsidR="00B07E32">
        <w:t>"</w:t>
      </w:r>
      <w:r w:rsidR="009274DC">
        <w:t>Об отдельных вопросах содержания домашних животных на территории Приморского края"</w:t>
      </w:r>
      <w:r w:rsidR="00651DF6">
        <w:t>,</w:t>
      </w:r>
      <w:r w:rsidR="00FC3779">
        <w:t xml:space="preserve"> принятый </w:t>
      </w:r>
      <w:r w:rsidR="004E55A0">
        <w:t xml:space="preserve">Законодательным Собранием </w:t>
      </w:r>
      <w:r w:rsidR="00FC3779">
        <w:t xml:space="preserve">в первом чтении </w:t>
      </w:r>
      <w:r w:rsidR="009274DC">
        <w:t>28 октября</w:t>
      </w:r>
      <w:r w:rsidR="00FC3779">
        <w:t xml:space="preserve"> </w:t>
      </w:r>
      <w:r w:rsidR="009274DC">
        <w:t xml:space="preserve">         </w:t>
      </w:r>
      <w:r w:rsidR="00FC3779">
        <w:t>201</w:t>
      </w:r>
      <w:r w:rsidR="00B07E32">
        <w:t>5</w:t>
      </w:r>
      <w:r w:rsidR="00FC3779">
        <w:t xml:space="preserve"> года,</w:t>
      </w:r>
      <w:r w:rsidR="00FC3779" w:rsidRPr="00153A50">
        <w:t xml:space="preserve"> 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2474">
      <w:pPr>
        <w:ind w:firstLine="709"/>
        <w:jc w:val="both"/>
      </w:pPr>
      <w:r>
        <w:t>1.Рассмотреть</w:t>
      </w:r>
      <w:r w:rsidRPr="000B1A03">
        <w:t xml:space="preserve"> проект </w:t>
      </w:r>
      <w:r w:rsidR="00B07E32">
        <w:t>закона Приморского края "</w:t>
      </w:r>
      <w:r w:rsidR="009274DC">
        <w:t>Об отдельных вопросах содержания домашних животных на территории Приморского края"</w:t>
      </w:r>
      <w:r w:rsidR="00B07E32">
        <w:t xml:space="preserve"> </w:t>
      </w:r>
      <w:r w:rsidR="009818B1">
        <w:t xml:space="preserve">во втором чтении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9818B1">
        <w:t xml:space="preserve">в </w:t>
      </w:r>
      <w:r w:rsidR="009274DC">
        <w:t>январе 2016</w:t>
      </w:r>
      <w:r w:rsidR="009818B1">
        <w:t xml:space="preserve"> года</w:t>
      </w:r>
      <w:r w:rsidR="00EB3D32" w:rsidRPr="000B1A03">
        <w:t>.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>2.Рекомендовать Законодательному Собранию</w:t>
      </w:r>
      <w:r w:rsidR="00C85A7A">
        <w:t xml:space="preserve"> </w:t>
      </w:r>
      <w:r w:rsidR="004C7AA7">
        <w:t xml:space="preserve">принять </w:t>
      </w:r>
      <w:r>
        <w:t>указанный законопроект</w:t>
      </w:r>
      <w:r w:rsidRPr="003D6D17">
        <w:t xml:space="preserve"> </w:t>
      </w:r>
      <w:r w:rsidR="00FC3779" w:rsidRPr="000B1A03">
        <w:t>в</w:t>
      </w:r>
      <w:r w:rsidR="00FC3779">
        <w:t>о</w:t>
      </w:r>
      <w:r w:rsidR="00FC3779" w:rsidRPr="000B1A03">
        <w:t xml:space="preserve"> </w:t>
      </w:r>
      <w:r w:rsidR="00FC3779">
        <w:t>втором</w:t>
      </w:r>
      <w:r w:rsidR="00FC3779" w:rsidRPr="000B1A03">
        <w:t xml:space="preserve"> чтении</w:t>
      </w:r>
      <w:r w:rsidR="002D0AC4">
        <w:t xml:space="preserve"> с учетом поправок, рекомендуемых комитетом к принятию</w:t>
      </w:r>
      <w:r w:rsidR="00C85A7A">
        <w:t xml:space="preserve"> (прилагаются)</w:t>
      </w:r>
      <w:r w:rsidR="00FC3779">
        <w:t>.</w:t>
      </w:r>
    </w:p>
    <w:p w:rsidR="00846CFA" w:rsidRDefault="00846CFA" w:rsidP="00B175E2">
      <w:pPr>
        <w:jc w:val="both"/>
      </w:pPr>
    </w:p>
    <w:p w:rsidR="009818B1" w:rsidRDefault="009818B1" w:rsidP="009818B1">
      <w:pPr>
        <w:ind w:firstLine="720"/>
        <w:jc w:val="both"/>
      </w:pPr>
      <w:r>
        <w:t>3.</w:t>
      </w:r>
      <w:r w:rsidRPr="00CB4C38">
        <w:t xml:space="preserve">Поручить </w:t>
      </w:r>
      <w:r w:rsidR="00396D75">
        <w:t>Корнееву Ю</w:t>
      </w:r>
      <w:r w:rsidR="004F076A">
        <w:t xml:space="preserve">.А., </w:t>
      </w:r>
      <w:r w:rsidR="00396D75">
        <w:t>заместителю председателя</w:t>
      </w:r>
      <w:r w:rsidRPr="00CB4C38">
        <w:t xml:space="preserve"> комитета </w:t>
      </w:r>
      <w:r>
        <w:t xml:space="preserve">Законодательного Собрания </w:t>
      </w:r>
      <w:r w:rsidRPr="00CB4C38">
        <w:t>по продовольственной политике и природопользованию</w:t>
      </w:r>
      <w:r>
        <w:t>, выступить с докладом по данному вопросу.</w:t>
      </w:r>
    </w:p>
    <w:p w:rsidR="00842474" w:rsidRDefault="00842474" w:rsidP="009818B1">
      <w:pPr>
        <w:ind w:firstLine="720"/>
        <w:jc w:val="both"/>
      </w:pPr>
    </w:p>
    <w:p w:rsidR="00846CFA" w:rsidRDefault="00344644" w:rsidP="00D03824">
      <w:pPr>
        <w:ind w:firstLine="720"/>
        <w:jc w:val="both"/>
      </w:pPr>
      <w:bookmarkStart w:id="0" w:name="_GoBack"/>
      <w:bookmarkEnd w:id="0"/>
      <w:r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>вопроса на заседании Законодательного</w:t>
      </w:r>
      <w:r w:rsidR="009274DC">
        <w:t xml:space="preserve"> </w:t>
      </w:r>
      <w:r w:rsidR="00846CFA">
        <w:t>Собрания</w:t>
      </w:r>
      <w:r w:rsidR="00F05042">
        <w:t xml:space="preserve"> </w:t>
      </w:r>
      <w:r w:rsidR="009274DC">
        <w:t>-</w:t>
      </w:r>
      <w:r w:rsidR="00F05042">
        <w:t xml:space="preserve"> </w:t>
      </w:r>
      <w:r w:rsidR="00B175E2">
        <w:t>5</w:t>
      </w:r>
      <w:r w:rsidR="00D03824">
        <w:t xml:space="preserve"> </w:t>
      </w:r>
      <w:r w:rsidR="00846CFA">
        <w:t>минут, в том числе для доклада</w:t>
      </w:r>
      <w:r w:rsidR="00F05042">
        <w:t xml:space="preserve"> </w:t>
      </w:r>
      <w:r w:rsidR="009274DC">
        <w:t>-</w:t>
      </w:r>
      <w:r w:rsidR="00C85A7A">
        <w:t xml:space="preserve"> </w:t>
      </w:r>
      <w:r w:rsidR="009274DC">
        <w:t xml:space="preserve">  </w:t>
      </w:r>
      <w:r w:rsidR="00C85A7A">
        <w:t>2</w:t>
      </w:r>
      <w:r w:rsidR="002A644F">
        <w:t xml:space="preserve"> минуты</w:t>
      </w:r>
      <w:r w:rsidR="00846CFA">
        <w:t>.</w:t>
      </w:r>
    </w:p>
    <w:p w:rsidR="0019009C" w:rsidRDefault="0019009C" w:rsidP="008C2DE4"/>
    <w:p w:rsidR="00CB67F3" w:rsidRDefault="00CB67F3" w:rsidP="008C2DE4"/>
    <w:p w:rsidR="009818B1" w:rsidRDefault="009818B1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headerReference w:type="first" r:id="rId10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1E6" w:rsidRDefault="009401E6">
      <w:r>
        <w:separator/>
      </w:r>
    </w:p>
  </w:endnote>
  <w:endnote w:type="continuationSeparator" w:id="0">
    <w:p w:rsidR="009401E6" w:rsidRDefault="009401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1E6" w:rsidRDefault="009401E6">
      <w:r>
        <w:separator/>
      </w:r>
    </w:p>
  </w:footnote>
  <w:footnote w:type="continuationSeparator" w:id="0">
    <w:p w:rsidR="009401E6" w:rsidRDefault="009401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DE1806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DE1806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7E32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1E6" w:rsidRDefault="006A11E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0E8B"/>
    <w:rsid w:val="0003689F"/>
    <w:rsid w:val="0005183B"/>
    <w:rsid w:val="000620F8"/>
    <w:rsid w:val="000633D8"/>
    <w:rsid w:val="000730B3"/>
    <w:rsid w:val="00080BD0"/>
    <w:rsid w:val="00082DCD"/>
    <w:rsid w:val="000954CB"/>
    <w:rsid w:val="000D36BB"/>
    <w:rsid w:val="001115D7"/>
    <w:rsid w:val="00111694"/>
    <w:rsid w:val="0012451B"/>
    <w:rsid w:val="0015191D"/>
    <w:rsid w:val="00151BB0"/>
    <w:rsid w:val="00156A72"/>
    <w:rsid w:val="00176A8A"/>
    <w:rsid w:val="001868C6"/>
    <w:rsid w:val="0019009C"/>
    <w:rsid w:val="00190E72"/>
    <w:rsid w:val="001A6AC8"/>
    <w:rsid w:val="00212D84"/>
    <w:rsid w:val="002334BE"/>
    <w:rsid w:val="00263D6F"/>
    <w:rsid w:val="00264D74"/>
    <w:rsid w:val="00271E7B"/>
    <w:rsid w:val="00274D89"/>
    <w:rsid w:val="002A644F"/>
    <w:rsid w:val="002B276D"/>
    <w:rsid w:val="002B3C5E"/>
    <w:rsid w:val="002D0AC4"/>
    <w:rsid w:val="002D3793"/>
    <w:rsid w:val="002E46B4"/>
    <w:rsid w:val="002F02CB"/>
    <w:rsid w:val="002F1A98"/>
    <w:rsid w:val="0030603C"/>
    <w:rsid w:val="0032558F"/>
    <w:rsid w:val="00341F1B"/>
    <w:rsid w:val="00344644"/>
    <w:rsid w:val="00352CD2"/>
    <w:rsid w:val="00357D55"/>
    <w:rsid w:val="003619E0"/>
    <w:rsid w:val="003717B2"/>
    <w:rsid w:val="00395CDD"/>
    <w:rsid w:val="00396D75"/>
    <w:rsid w:val="003C4624"/>
    <w:rsid w:val="003C77A6"/>
    <w:rsid w:val="003F6DEF"/>
    <w:rsid w:val="0046121A"/>
    <w:rsid w:val="004679A8"/>
    <w:rsid w:val="004A7D8D"/>
    <w:rsid w:val="004B30F2"/>
    <w:rsid w:val="004B6D69"/>
    <w:rsid w:val="004C7AA7"/>
    <w:rsid w:val="004E3D78"/>
    <w:rsid w:val="004E55A0"/>
    <w:rsid w:val="004F076A"/>
    <w:rsid w:val="004F1779"/>
    <w:rsid w:val="0055468A"/>
    <w:rsid w:val="0057543F"/>
    <w:rsid w:val="005875DA"/>
    <w:rsid w:val="00595F16"/>
    <w:rsid w:val="005B22BF"/>
    <w:rsid w:val="005B5800"/>
    <w:rsid w:val="005B6C09"/>
    <w:rsid w:val="005E3491"/>
    <w:rsid w:val="00626BD2"/>
    <w:rsid w:val="00644B73"/>
    <w:rsid w:val="00647C01"/>
    <w:rsid w:val="00651DF6"/>
    <w:rsid w:val="006648AE"/>
    <w:rsid w:val="00672E7F"/>
    <w:rsid w:val="006769F6"/>
    <w:rsid w:val="006A11E6"/>
    <w:rsid w:val="006A5070"/>
    <w:rsid w:val="00711D31"/>
    <w:rsid w:val="00726912"/>
    <w:rsid w:val="00782FA9"/>
    <w:rsid w:val="00794BF3"/>
    <w:rsid w:val="007F0F0C"/>
    <w:rsid w:val="007F2C29"/>
    <w:rsid w:val="008016EF"/>
    <w:rsid w:val="00804736"/>
    <w:rsid w:val="008123D7"/>
    <w:rsid w:val="0082605D"/>
    <w:rsid w:val="008322E5"/>
    <w:rsid w:val="00842474"/>
    <w:rsid w:val="0084383C"/>
    <w:rsid w:val="00846CFA"/>
    <w:rsid w:val="008B5C7C"/>
    <w:rsid w:val="008C2DE4"/>
    <w:rsid w:val="008C6644"/>
    <w:rsid w:val="008E0F09"/>
    <w:rsid w:val="008E6A48"/>
    <w:rsid w:val="008F2060"/>
    <w:rsid w:val="00907E35"/>
    <w:rsid w:val="009274DC"/>
    <w:rsid w:val="00930165"/>
    <w:rsid w:val="009306EA"/>
    <w:rsid w:val="009401E6"/>
    <w:rsid w:val="00943975"/>
    <w:rsid w:val="0094628A"/>
    <w:rsid w:val="009818B1"/>
    <w:rsid w:val="00986E1B"/>
    <w:rsid w:val="00990AD9"/>
    <w:rsid w:val="009962E5"/>
    <w:rsid w:val="009A7B98"/>
    <w:rsid w:val="009B7495"/>
    <w:rsid w:val="009D1320"/>
    <w:rsid w:val="009E2250"/>
    <w:rsid w:val="009F78CD"/>
    <w:rsid w:val="00A05464"/>
    <w:rsid w:val="00A17A4E"/>
    <w:rsid w:val="00A82695"/>
    <w:rsid w:val="00A97CCC"/>
    <w:rsid w:val="00A97D37"/>
    <w:rsid w:val="00AC1A6F"/>
    <w:rsid w:val="00B07E32"/>
    <w:rsid w:val="00B175E2"/>
    <w:rsid w:val="00B26B2F"/>
    <w:rsid w:val="00B50FD1"/>
    <w:rsid w:val="00B67A4F"/>
    <w:rsid w:val="00C454F6"/>
    <w:rsid w:val="00C4782C"/>
    <w:rsid w:val="00C77838"/>
    <w:rsid w:val="00C82A46"/>
    <w:rsid w:val="00C85A7A"/>
    <w:rsid w:val="00CB67F3"/>
    <w:rsid w:val="00CD7525"/>
    <w:rsid w:val="00D03824"/>
    <w:rsid w:val="00D039B2"/>
    <w:rsid w:val="00D35166"/>
    <w:rsid w:val="00D3588C"/>
    <w:rsid w:val="00DD128C"/>
    <w:rsid w:val="00DE1806"/>
    <w:rsid w:val="00E01D46"/>
    <w:rsid w:val="00E0415F"/>
    <w:rsid w:val="00E14475"/>
    <w:rsid w:val="00E258E2"/>
    <w:rsid w:val="00E30687"/>
    <w:rsid w:val="00E44E85"/>
    <w:rsid w:val="00E54BBD"/>
    <w:rsid w:val="00EA1EB3"/>
    <w:rsid w:val="00EA7765"/>
    <w:rsid w:val="00EB2BD7"/>
    <w:rsid w:val="00EB3875"/>
    <w:rsid w:val="00EB3D32"/>
    <w:rsid w:val="00ED06D9"/>
    <w:rsid w:val="00EE1C7A"/>
    <w:rsid w:val="00EE3549"/>
    <w:rsid w:val="00F05042"/>
    <w:rsid w:val="00F10DE4"/>
    <w:rsid w:val="00F17477"/>
    <w:rsid w:val="00F31E20"/>
    <w:rsid w:val="00F5158F"/>
    <w:rsid w:val="00F519C7"/>
    <w:rsid w:val="00F523C0"/>
    <w:rsid w:val="00F649A5"/>
    <w:rsid w:val="00F85248"/>
    <w:rsid w:val="00FB7FC4"/>
    <w:rsid w:val="00FC3779"/>
    <w:rsid w:val="00FC54AC"/>
    <w:rsid w:val="00FD667E"/>
    <w:rsid w:val="00FE0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3975"/>
    <w:rPr>
      <w:sz w:val="28"/>
      <w:szCs w:val="28"/>
    </w:rPr>
  </w:style>
  <w:style w:type="paragraph" w:styleId="2">
    <w:name w:val="heading 2"/>
    <w:basedOn w:val="a"/>
    <w:next w:val="a"/>
    <w:qFormat/>
    <w:rsid w:val="00943975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4397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43975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97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43975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943975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943975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</TotalTime>
  <Pages>1</Pages>
  <Words>149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pishun_s_n</cp:lastModifiedBy>
  <cp:revision>2</cp:revision>
  <cp:lastPrinted>2014-09-05T01:36:00Z</cp:lastPrinted>
  <dcterms:created xsi:type="dcterms:W3CDTF">2015-12-31T01:46:00Z</dcterms:created>
  <dcterms:modified xsi:type="dcterms:W3CDTF">2015-12-31T01:46:00Z</dcterms:modified>
</cp:coreProperties>
</file>