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4673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3555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3555F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3555F" w:rsidRPr="0063555F">
              <w:rPr>
                <w:szCs w:val="28"/>
              </w:rPr>
              <w:t>2273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3555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3555F" w:rsidP="0094344A">
            <w:pPr>
              <w:ind w:left="-108"/>
              <w:jc w:val="both"/>
            </w:pPr>
            <w:r w:rsidRPr="0063555F">
              <w:t>О проекте закона Приморского края "О внесении изменения в статью 2 Закона Приморского края "О денежном содержании Губернатора Приморского края и лиц, замещающих отдельные государственные должности Приморского края"</w:t>
            </w:r>
          </w:p>
          <w:p w:rsidR="000B3FB2" w:rsidRPr="0063555F" w:rsidRDefault="000B3FB2" w:rsidP="0094344A">
            <w:pPr>
              <w:ind w:left="-108"/>
              <w:jc w:val="both"/>
            </w:pPr>
          </w:p>
        </w:tc>
      </w:tr>
    </w:tbl>
    <w:p w:rsidR="0063555F" w:rsidRDefault="0063555F" w:rsidP="0063555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3555F" w:rsidRDefault="0063555F" w:rsidP="0063555F">
      <w:pPr>
        <w:pStyle w:val="a3"/>
        <w:tabs>
          <w:tab w:val="clear" w:pos="4153"/>
          <w:tab w:val="clear" w:pos="8306"/>
        </w:tabs>
      </w:pPr>
    </w:p>
    <w:p w:rsidR="0063555F" w:rsidRDefault="0063555F" w:rsidP="0063555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3555F" w:rsidRDefault="0063555F" w:rsidP="0063555F">
      <w:pPr>
        <w:pStyle w:val="a3"/>
        <w:tabs>
          <w:tab w:val="clear" w:pos="4153"/>
          <w:tab w:val="clear" w:pos="8306"/>
        </w:tabs>
      </w:pPr>
    </w:p>
    <w:p w:rsidR="0063555F" w:rsidRDefault="0063555F" w:rsidP="0063555F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180CC8">
        <w:t>"</w:t>
      </w:r>
      <w:r w:rsidRPr="000115D4">
        <w:t xml:space="preserve">О внесении изменения в статью 2 Закона Приморского края "О </w:t>
      </w:r>
      <w:r>
        <w:t xml:space="preserve">денежном содержании Губернатора Приморского края и лиц, замещающих отдельные государственные должности Приморского края" </w:t>
      </w:r>
      <w:r>
        <w:rPr>
          <w:color w:val="000000"/>
          <w:spacing w:val="-5"/>
        </w:rPr>
        <w:t>в первом чтении</w:t>
      </w:r>
      <w:r>
        <w:t>.</w:t>
      </w:r>
    </w:p>
    <w:p w:rsidR="0063555F" w:rsidRDefault="0063555F" w:rsidP="0063555F">
      <w:pPr>
        <w:pStyle w:val="a3"/>
        <w:tabs>
          <w:tab w:val="clear" w:pos="4153"/>
          <w:tab w:val="clear" w:pos="8306"/>
        </w:tabs>
        <w:jc w:val="both"/>
      </w:pPr>
    </w:p>
    <w:p w:rsidR="0063555F" w:rsidRDefault="0063555F" w:rsidP="0063555F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3555F" w:rsidRDefault="0063555F" w:rsidP="0063555F">
      <w:pPr>
        <w:pStyle w:val="a3"/>
        <w:tabs>
          <w:tab w:val="clear" w:pos="4153"/>
          <w:tab w:val="clear" w:pos="8306"/>
        </w:tabs>
        <w:jc w:val="both"/>
      </w:pPr>
    </w:p>
    <w:p w:rsidR="0063555F" w:rsidRDefault="0063555F" w:rsidP="0063555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3555F" w:rsidRDefault="0063555F" w:rsidP="0063555F">
      <w:pPr>
        <w:pStyle w:val="a3"/>
        <w:tabs>
          <w:tab w:val="clear" w:pos="4153"/>
          <w:tab w:val="clear" w:pos="8306"/>
        </w:tabs>
        <w:jc w:val="both"/>
      </w:pPr>
    </w:p>
    <w:p w:rsidR="0063555F" w:rsidRDefault="0063555F" w:rsidP="0063555F">
      <w:pPr>
        <w:pStyle w:val="a3"/>
        <w:tabs>
          <w:tab w:val="clear" w:pos="4153"/>
          <w:tab w:val="clear" w:pos="8306"/>
        </w:tabs>
        <w:jc w:val="both"/>
      </w:pPr>
    </w:p>
    <w:p w:rsidR="0063555F" w:rsidRDefault="0063555F" w:rsidP="0063555F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63555F" w:rsidRDefault="0063555F" w:rsidP="0063555F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63555F" w:rsidRDefault="0063555F" w:rsidP="0063555F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63555F" w:rsidRDefault="0063555F" w:rsidP="0063555F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158" w:rsidRDefault="00E46158">
      <w:r>
        <w:separator/>
      </w:r>
    </w:p>
  </w:endnote>
  <w:endnote w:type="continuationSeparator" w:id="0">
    <w:p w:rsidR="00E46158" w:rsidRDefault="00E46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158" w:rsidRDefault="00E46158">
      <w:r>
        <w:separator/>
      </w:r>
    </w:p>
  </w:footnote>
  <w:footnote w:type="continuationSeparator" w:id="0">
    <w:p w:rsidR="00E46158" w:rsidRDefault="00E461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555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3555F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46158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3555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2015-12-18T02:22:00Z</cp:lastPrinted>
  <dcterms:created xsi:type="dcterms:W3CDTF">2015-12-18T02:20:00Z</dcterms:created>
  <dcterms:modified xsi:type="dcterms:W3CDTF">2015-12-18T02:26:00Z</dcterms:modified>
</cp:coreProperties>
</file>