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19783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C178D" w:rsidP="00F1296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C178D">
              <w:rPr>
                <w:szCs w:val="28"/>
              </w:rPr>
              <w:t>18.12.201</w:t>
            </w:r>
            <w:bookmarkStart w:id="0" w:name="_GoBack"/>
            <w:bookmarkEnd w:id="0"/>
            <w:r w:rsidRPr="00BC178D">
              <w:rPr>
                <w:szCs w:val="28"/>
              </w:rPr>
              <w:t>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178D" w:rsidRPr="00BC178D">
              <w:rPr>
                <w:szCs w:val="28"/>
              </w:rPr>
              <w:t>2270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C178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178D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>"</w:t>
            </w:r>
            <w:r w:rsidRPr="00B16E81">
              <w:t>О внесении изме</w:t>
            </w:r>
            <w:r>
              <w:t>нений в Закон Приморского края "</w:t>
            </w:r>
            <w:r w:rsidRPr="00B16E81">
              <w:t xml:space="preserve">Об организации транспортного </w:t>
            </w:r>
            <w:proofErr w:type="spellStart"/>
            <w:proofErr w:type="gramStart"/>
            <w:r w:rsidRPr="00B16E81">
              <w:t>обслу</w:t>
            </w:r>
            <w:r>
              <w:t>-</w:t>
            </w:r>
            <w:r w:rsidRPr="00B16E81">
              <w:t>жива</w:t>
            </w:r>
            <w:r>
              <w:t>ния</w:t>
            </w:r>
            <w:proofErr w:type="spellEnd"/>
            <w:proofErr w:type="gramEnd"/>
            <w:r>
              <w:t xml:space="preserve"> населения в Приморском крае"</w:t>
            </w:r>
          </w:p>
          <w:p w:rsidR="000B3FB2" w:rsidRPr="00BC178D" w:rsidRDefault="000B3FB2" w:rsidP="0094344A">
            <w:pPr>
              <w:ind w:left="-108"/>
              <w:jc w:val="both"/>
            </w:pPr>
          </w:p>
        </w:tc>
      </w:tr>
    </w:tbl>
    <w:p w:rsidR="00BC178D" w:rsidRDefault="00BC178D" w:rsidP="00BC178D">
      <w:pPr>
        <w:ind w:firstLine="720"/>
      </w:pPr>
      <w:r>
        <w:t xml:space="preserve">Законодательное Собрание Приморского края </w:t>
      </w:r>
    </w:p>
    <w:p w:rsidR="00BC178D" w:rsidRDefault="00BC178D" w:rsidP="00BC178D"/>
    <w:p w:rsidR="00BC178D" w:rsidRDefault="00BC178D" w:rsidP="00BC178D">
      <w:r>
        <w:t>ПОСТАНОВЛЯЕТ:</w:t>
      </w:r>
    </w:p>
    <w:p w:rsidR="00BC178D" w:rsidRDefault="00BC178D" w:rsidP="00BC178D">
      <w:pPr>
        <w:ind w:firstLine="709"/>
      </w:pPr>
    </w:p>
    <w:p w:rsidR="00BC178D" w:rsidRPr="003E64B3" w:rsidRDefault="00BC178D" w:rsidP="00BC178D">
      <w:pPr>
        <w:widowControl w:val="0"/>
        <w:ind w:firstLine="709"/>
        <w:jc w:val="both"/>
        <w:rPr>
          <w:szCs w:val="28"/>
        </w:rPr>
      </w:pPr>
      <w:r>
        <w:t>1.Принять проект закона Приморского края "</w:t>
      </w:r>
      <w:r w:rsidRPr="00B16E81">
        <w:t>О внесении изме</w:t>
      </w:r>
      <w:r>
        <w:t>нений в Закон Приморского края "</w:t>
      </w:r>
      <w:r w:rsidRPr="00B16E81">
        <w:t>Об организации транспортного обслужива</w:t>
      </w:r>
      <w:r>
        <w:t>ния населения в Приморском крае" в первом чтении.</w:t>
      </w:r>
    </w:p>
    <w:p w:rsidR="00BC178D" w:rsidRDefault="00BC178D" w:rsidP="00BC178D">
      <w:pPr>
        <w:ind w:firstLine="709"/>
        <w:jc w:val="both"/>
      </w:pPr>
    </w:p>
    <w:p w:rsidR="00BC178D" w:rsidRDefault="00BC178D" w:rsidP="00BC178D">
      <w:pPr>
        <w:ind w:firstLine="709"/>
        <w:jc w:val="both"/>
      </w:pPr>
      <w:r w:rsidRPr="00EE4137">
        <w:t>2.Установить, что поправки к указанному законопроекту направляются в комитет Законодательного Собрания по экономическ</w:t>
      </w:r>
      <w:r>
        <w:t>ой политике и собственности до 1</w:t>
      </w:r>
      <w:r w:rsidRPr="00EE4137">
        <w:t xml:space="preserve">4 </w:t>
      </w:r>
      <w:r>
        <w:t>января 2016</w:t>
      </w:r>
      <w:r w:rsidRPr="00EE4137">
        <w:t xml:space="preserve"> года.</w:t>
      </w:r>
    </w:p>
    <w:p w:rsidR="00BC178D" w:rsidRDefault="00BC178D" w:rsidP="00BC178D">
      <w:pPr>
        <w:ind w:firstLine="709"/>
        <w:jc w:val="both"/>
      </w:pPr>
    </w:p>
    <w:p w:rsidR="00BC178D" w:rsidRDefault="00BC178D" w:rsidP="00BC178D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C178D" w:rsidRDefault="00BC178D" w:rsidP="00BC178D">
      <w:pPr>
        <w:ind w:firstLine="709"/>
        <w:jc w:val="both"/>
      </w:pPr>
    </w:p>
    <w:p w:rsidR="00BC178D" w:rsidRDefault="00BC178D" w:rsidP="00BC178D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BC178D" w:rsidRDefault="00BC178D" w:rsidP="00BC178D">
      <w:pPr>
        <w:jc w:val="both"/>
      </w:pPr>
    </w:p>
    <w:p w:rsidR="00BC178D" w:rsidRDefault="00BC178D" w:rsidP="00BC178D">
      <w:pPr>
        <w:jc w:val="both"/>
      </w:pPr>
    </w:p>
    <w:p w:rsidR="00BC178D" w:rsidRDefault="00BC178D" w:rsidP="00BC178D">
      <w:pPr>
        <w:jc w:val="both"/>
      </w:pPr>
    </w:p>
    <w:p w:rsidR="00BC178D" w:rsidRDefault="00BC178D" w:rsidP="00BC178D">
      <w:pPr>
        <w:jc w:val="both"/>
      </w:pPr>
      <w:r>
        <w:t xml:space="preserve">Председатель </w:t>
      </w:r>
    </w:p>
    <w:p w:rsidR="00BC178D" w:rsidRDefault="00BC178D" w:rsidP="00BC178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BC178D" w:rsidRDefault="00BC178D" w:rsidP="00BC178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091" w:rsidRDefault="00FF6091">
      <w:r>
        <w:separator/>
      </w:r>
    </w:p>
  </w:endnote>
  <w:endnote w:type="continuationSeparator" w:id="0">
    <w:p w:rsidR="00FF6091" w:rsidRDefault="00FF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091" w:rsidRDefault="00FF6091">
      <w:r>
        <w:separator/>
      </w:r>
    </w:p>
  </w:footnote>
  <w:footnote w:type="continuationSeparator" w:id="0">
    <w:p w:rsidR="00FF6091" w:rsidRDefault="00FF6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178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039C"/>
    <w:rsid w:val="00A13794"/>
    <w:rsid w:val="00A26C60"/>
    <w:rsid w:val="00A93332"/>
    <w:rsid w:val="00AE5EE6"/>
    <w:rsid w:val="00BA58C7"/>
    <w:rsid w:val="00BC178D"/>
    <w:rsid w:val="00C20E8F"/>
    <w:rsid w:val="00CA7E54"/>
    <w:rsid w:val="00CE19DF"/>
    <w:rsid w:val="00D02716"/>
    <w:rsid w:val="00DF01B2"/>
    <w:rsid w:val="00E93A7F"/>
    <w:rsid w:val="00EF502B"/>
    <w:rsid w:val="00F1296B"/>
    <w:rsid w:val="00F75CDD"/>
    <w:rsid w:val="00F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2015-12-21T00:11:00Z</cp:lastPrinted>
  <dcterms:created xsi:type="dcterms:W3CDTF">2015-12-18T03:32:00Z</dcterms:created>
  <dcterms:modified xsi:type="dcterms:W3CDTF">2015-12-21T00:11:00Z</dcterms:modified>
</cp:coreProperties>
</file>