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437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F29D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29DA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F29DA" w:rsidRPr="003F29DA">
              <w:rPr>
                <w:szCs w:val="28"/>
              </w:rPr>
              <w:t>2258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29D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F29DA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"Об особенностях предоставления отдельных мер социальной поддержки в 2016 году</w:t>
            </w:r>
            <w:r w:rsidRPr="00107631">
              <w:rPr>
                <w:szCs w:val="28"/>
              </w:rPr>
              <w:t>"</w:t>
            </w:r>
          </w:p>
          <w:p w:rsidR="000B3FB2" w:rsidRPr="003F29DA" w:rsidRDefault="000B3FB2" w:rsidP="0094344A">
            <w:pPr>
              <w:ind w:left="-108"/>
              <w:jc w:val="both"/>
            </w:pPr>
          </w:p>
        </w:tc>
      </w:tr>
    </w:tbl>
    <w:p w:rsidR="003F29DA" w:rsidRPr="0059601A" w:rsidRDefault="003F29DA" w:rsidP="003F29DA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3F29DA" w:rsidRPr="0059601A" w:rsidRDefault="003F29DA" w:rsidP="003F29DA">
      <w:pPr>
        <w:rPr>
          <w:szCs w:val="28"/>
        </w:rPr>
      </w:pPr>
    </w:p>
    <w:p w:rsidR="003F29DA" w:rsidRPr="0059601A" w:rsidRDefault="003F29DA" w:rsidP="003F29DA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3F29DA" w:rsidRPr="0059601A" w:rsidRDefault="003F29DA" w:rsidP="003F29DA">
      <w:pPr>
        <w:rPr>
          <w:szCs w:val="28"/>
        </w:rPr>
      </w:pPr>
    </w:p>
    <w:p w:rsidR="003F29DA" w:rsidRPr="0059601A" w:rsidRDefault="003F29DA" w:rsidP="003F29D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"Об особенностях предоставления отдельных мер социальной поддержки в 2016 году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</w:p>
    <w:p w:rsidR="003F29DA" w:rsidRPr="0059601A" w:rsidRDefault="003F29DA" w:rsidP="003F29DA">
      <w:pPr>
        <w:jc w:val="both"/>
        <w:rPr>
          <w:szCs w:val="28"/>
        </w:rPr>
      </w:pPr>
    </w:p>
    <w:p w:rsidR="003F29DA" w:rsidRDefault="003F29DA" w:rsidP="003F29DA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3F29DA" w:rsidRDefault="003F29DA" w:rsidP="003F29DA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3F29DA" w:rsidRPr="00071DFA" w:rsidRDefault="003F29DA" w:rsidP="003F29DA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3F29DA" w:rsidRDefault="003F29DA" w:rsidP="003F29D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F29DA" w:rsidRDefault="003F29DA" w:rsidP="003F29D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F29DA" w:rsidRPr="0059601A" w:rsidRDefault="003F29DA" w:rsidP="003F29D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F29DA" w:rsidRPr="0059601A" w:rsidRDefault="003F29DA" w:rsidP="003F29D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3F29DA" w:rsidRPr="0059601A" w:rsidRDefault="003F29DA" w:rsidP="003F29D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79B" w:rsidRDefault="0068079B">
      <w:r>
        <w:separator/>
      </w:r>
    </w:p>
  </w:endnote>
  <w:endnote w:type="continuationSeparator" w:id="0">
    <w:p w:rsidR="0068079B" w:rsidRDefault="00680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79B" w:rsidRDefault="0068079B">
      <w:r>
        <w:separator/>
      </w:r>
    </w:p>
  </w:footnote>
  <w:footnote w:type="continuationSeparator" w:id="0">
    <w:p w:rsidR="0068079B" w:rsidRDefault="006807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29DA"/>
    <w:rsid w:val="00057575"/>
    <w:rsid w:val="000B3FB2"/>
    <w:rsid w:val="000D628E"/>
    <w:rsid w:val="000E5228"/>
    <w:rsid w:val="00123119"/>
    <w:rsid w:val="00155F7F"/>
    <w:rsid w:val="003325F4"/>
    <w:rsid w:val="00392E21"/>
    <w:rsid w:val="003F29DA"/>
    <w:rsid w:val="004B69FA"/>
    <w:rsid w:val="004D1A01"/>
    <w:rsid w:val="005A6019"/>
    <w:rsid w:val="005E6130"/>
    <w:rsid w:val="0068079B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2015-12-18T01:37:00Z</cp:lastPrinted>
  <dcterms:created xsi:type="dcterms:W3CDTF">2015-12-18T01:36:00Z</dcterms:created>
  <dcterms:modified xsi:type="dcterms:W3CDTF">2015-12-18T01:37:00Z</dcterms:modified>
</cp:coreProperties>
</file>