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7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07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07A9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07A9" w:rsidRPr="00A407A9">
              <w:rPr>
                <w:szCs w:val="28"/>
              </w:rPr>
              <w:t>2257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07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07A9" w:rsidP="0094344A">
            <w:pPr>
              <w:ind w:left="-108"/>
              <w:jc w:val="both"/>
            </w:pPr>
            <w:r w:rsidRPr="00A407A9">
              <w:t xml:space="preserve">О проекте закона Приморского края "Об особенностях </w:t>
            </w:r>
            <w:proofErr w:type="spellStart"/>
            <w:proofErr w:type="gramStart"/>
            <w:r w:rsidRPr="00A407A9">
              <w:t>предоста-вления</w:t>
            </w:r>
            <w:proofErr w:type="spellEnd"/>
            <w:proofErr w:type="gramEnd"/>
            <w:r w:rsidRPr="00A407A9">
              <w:t xml:space="preserve"> отдельных мер социальной поддержки в 2016 году"</w:t>
            </w:r>
          </w:p>
          <w:p w:rsidR="000B3FB2" w:rsidRPr="00A407A9" w:rsidRDefault="000B3FB2" w:rsidP="0094344A">
            <w:pPr>
              <w:ind w:left="-108"/>
              <w:jc w:val="both"/>
            </w:pPr>
          </w:p>
        </w:tc>
      </w:tr>
    </w:tbl>
    <w:p w:rsidR="00A407A9" w:rsidRDefault="00A407A9" w:rsidP="00A407A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A407A9" w:rsidRPr="00A84D7E" w:rsidRDefault="00A407A9" w:rsidP="00A407A9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A407A9" w:rsidRDefault="00A407A9" w:rsidP="00A407A9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A407A9" w:rsidRPr="00A84D7E" w:rsidRDefault="00A407A9" w:rsidP="00A407A9">
      <w:pPr>
        <w:pStyle w:val="2"/>
        <w:spacing w:after="0" w:line="240" w:lineRule="auto"/>
        <w:jc w:val="both"/>
        <w:rPr>
          <w:sz w:val="28"/>
          <w:szCs w:val="28"/>
        </w:rPr>
      </w:pPr>
    </w:p>
    <w:p w:rsidR="00A407A9" w:rsidRPr="00562DE7" w:rsidRDefault="00A407A9" w:rsidP="00A407A9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1B3583">
        <w:rPr>
          <w:szCs w:val="26"/>
        </w:rPr>
        <w:t>О</w:t>
      </w:r>
      <w:r>
        <w:rPr>
          <w:szCs w:val="26"/>
        </w:rPr>
        <w:t xml:space="preserve">б особенностях предоставления отдельных мер социальной поддержки в 2016 году" </w:t>
      </w:r>
      <w:r w:rsidRPr="00562DE7">
        <w:rPr>
          <w:szCs w:val="28"/>
        </w:rPr>
        <w:t>в первом чтении.</w:t>
      </w:r>
    </w:p>
    <w:p w:rsidR="00A407A9" w:rsidRDefault="00A407A9" w:rsidP="00A407A9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A407A9" w:rsidRPr="00562DE7" w:rsidRDefault="00A407A9" w:rsidP="00A407A9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407A9" w:rsidRPr="00A84D7E" w:rsidRDefault="00A407A9" w:rsidP="00A407A9">
      <w:pPr>
        <w:ind w:firstLine="900"/>
        <w:rPr>
          <w:szCs w:val="28"/>
        </w:rPr>
      </w:pPr>
    </w:p>
    <w:p w:rsidR="00A407A9" w:rsidRPr="00562DE7" w:rsidRDefault="00A407A9" w:rsidP="00A407A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A407A9" w:rsidRDefault="00A407A9" w:rsidP="00A407A9">
      <w:pPr>
        <w:ind w:firstLine="900"/>
        <w:rPr>
          <w:szCs w:val="28"/>
        </w:rPr>
      </w:pPr>
      <w:bookmarkStart w:id="0" w:name="_GoBack"/>
      <w:bookmarkEnd w:id="0"/>
    </w:p>
    <w:p w:rsidR="00A407A9" w:rsidRDefault="00A407A9" w:rsidP="00A407A9">
      <w:pPr>
        <w:ind w:firstLine="900"/>
        <w:rPr>
          <w:szCs w:val="28"/>
        </w:rPr>
      </w:pPr>
    </w:p>
    <w:p w:rsidR="00A407A9" w:rsidRPr="00A84D7E" w:rsidRDefault="00A407A9" w:rsidP="00A407A9">
      <w:pPr>
        <w:ind w:firstLine="900"/>
        <w:rPr>
          <w:szCs w:val="28"/>
        </w:rPr>
      </w:pPr>
    </w:p>
    <w:p w:rsidR="00A407A9" w:rsidRDefault="00A407A9" w:rsidP="00A407A9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A407A9" w:rsidRPr="00A84D7E" w:rsidRDefault="00A407A9" w:rsidP="00A407A9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</w:t>
      </w:r>
      <w:r>
        <w:rPr>
          <w:szCs w:val="28"/>
        </w:rPr>
        <w:t>а</w:t>
      </w:r>
      <w:r>
        <w:rPr>
          <w:szCs w:val="28"/>
        </w:rPr>
        <w:t>ков</w:t>
      </w:r>
    </w:p>
    <w:p w:rsidR="00A407A9" w:rsidRPr="00562DE7" w:rsidRDefault="00A407A9" w:rsidP="00A407A9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C41" w:rsidRDefault="00601C41">
      <w:r>
        <w:separator/>
      </w:r>
    </w:p>
  </w:endnote>
  <w:endnote w:type="continuationSeparator" w:id="0">
    <w:p w:rsidR="00601C41" w:rsidRDefault="0060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C41" w:rsidRDefault="00601C41">
      <w:r>
        <w:separator/>
      </w:r>
    </w:p>
  </w:footnote>
  <w:footnote w:type="continuationSeparator" w:id="0">
    <w:p w:rsidR="00601C41" w:rsidRDefault="00601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07A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1C41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07A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A407A9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A407A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2015-12-18T01:35:00Z</cp:lastPrinted>
  <dcterms:created xsi:type="dcterms:W3CDTF">2015-12-18T01:34:00Z</dcterms:created>
  <dcterms:modified xsi:type="dcterms:W3CDTF">2015-12-18T01:36:00Z</dcterms:modified>
</cp:coreProperties>
</file>