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76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E553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553C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553C" w:rsidRPr="002E553C">
              <w:rPr>
                <w:szCs w:val="28"/>
              </w:rPr>
              <w:t>2256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E553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E553C" w:rsidP="0094344A">
            <w:pPr>
              <w:ind w:left="-108"/>
              <w:jc w:val="both"/>
            </w:pPr>
            <w:r w:rsidRPr="002E553C">
              <w:t>О Законе Приморского края</w:t>
            </w:r>
            <w:r w:rsidRPr="002E553C">
              <w:br/>
            </w:r>
            <w:r w:rsidRPr="002E553C">
              <w:rPr>
                <w:szCs w:val="28"/>
              </w:rPr>
              <w:t xml:space="preserve">"О внесении изменения в Закон Приморского края "Об </w:t>
            </w:r>
            <w:proofErr w:type="spellStart"/>
            <w:proofErr w:type="gramStart"/>
            <w:r w:rsidRPr="002E553C"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 w:rsidRPr="002E553C">
              <w:rPr>
                <w:szCs w:val="28"/>
              </w:rPr>
              <w:t>стративных</w:t>
            </w:r>
            <w:proofErr w:type="spellEnd"/>
            <w:proofErr w:type="gramEnd"/>
            <w:r w:rsidRPr="002E553C">
              <w:rPr>
                <w:szCs w:val="28"/>
              </w:rPr>
              <w:t xml:space="preserve"> правонарушениях в Приморском крае"</w:t>
            </w:r>
          </w:p>
          <w:p w:rsidR="000B3FB2" w:rsidRPr="002E553C" w:rsidRDefault="000B3FB2" w:rsidP="0094344A">
            <w:pPr>
              <w:ind w:left="-108"/>
              <w:jc w:val="both"/>
            </w:pPr>
          </w:p>
        </w:tc>
      </w:tr>
    </w:tbl>
    <w:p w:rsidR="002E553C" w:rsidRPr="002E553C" w:rsidRDefault="002E553C" w:rsidP="002E553C">
      <w:pPr>
        <w:ind w:firstLine="720"/>
        <w:jc w:val="both"/>
      </w:pPr>
      <w:r w:rsidRPr="002E553C">
        <w:t xml:space="preserve">Законодательное Собрание Приморского края </w:t>
      </w:r>
    </w:p>
    <w:p w:rsidR="002E553C" w:rsidRPr="002E553C" w:rsidRDefault="002E553C" w:rsidP="002E553C"/>
    <w:p w:rsidR="002E553C" w:rsidRPr="002E553C" w:rsidRDefault="002E553C" w:rsidP="002E553C">
      <w:r w:rsidRPr="002E553C">
        <w:t>ПОСТАНОВЛЯЕТ:</w:t>
      </w:r>
    </w:p>
    <w:p w:rsidR="002E553C" w:rsidRPr="002E553C" w:rsidRDefault="002E553C" w:rsidP="002E553C"/>
    <w:p w:rsidR="002E553C" w:rsidRPr="002E553C" w:rsidRDefault="002E553C" w:rsidP="002E553C">
      <w:pPr>
        <w:ind w:right="-144" w:firstLine="720"/>
        <w:jc w:val="both"/>
      </w:pPr>
      <w:r w:rsidRPr="002E553C">
        <w:t xml:space="preserve">1.Принять Закон Приморского края </w:t>
      </w:r>
      <w:r w:rsidRPr="002E553C">
        <w:rPr>
          <w:szCs w:val="28"/>
        </w:rPr>
        <w:t>"О внесении изменения в Закон Приморского края "Об административных правонарушениях в Приморском крае"</w:t>
      </w:r>
      <w:r w:rsidRPr="002E553C">
        <w:t>.</w:t>
      </w:r>
    </w:p>
    <w:p w:rsidR="002E553C" w:rsidRPr="002E553C" w:rsidRDefault="002E553C" w:rsidP="002E553C">
      <w:pPr>
        <w:ind w:right="-144" w:firstLine="720"/>
        <w:jc w:val="both"/>
      </w:pPr>
    </w:p>
    <w:p w:rsidR="002E553C" w:rsidRPr="002E553C" w:rsidRDefault="002E553C" w:rsidP="002E553C">
      <w:pPr>
        <w:ind w:firstLine="720"/>
        <w:jc w:val="both"/>
      </w:pPr>
      <w:r w:rsidRPr="002E553C">
        <w:t>2.Направить указанный Закон Губернатору Приморского края для обнародования.</w:t>
      </w:r>
    </w:p>
    <w:p w:rsidR="002E553C" w:rsidRPr="002E553C" w:rsidRDefault="002E553C" w:rsidP="002E553C">
      <w:pPr>
        <w:jc w:val="both"/>
      </w:pPr>
    </w:p>
    <w:p w:rsidR="002E553C" w:rsidRPr="002E553C" w:rsidRDefault="002E553C" w:rsidP="002E553C">
      <w:pPr>
        <w:ind w:firstLine="709"/>
        <w:jc w:val="both"/>
        <w:rPr>
          <w:szCs w:val="28"/>
        </w:rPr>
      </w:pPr>
      <w:r w:rsidRPr="002E553C">
        <w:t>3.Настоящее постановление вступает в силу со дня его принятия.</w:t>
      </w:r>
    </w:p>
    <w:p w:rsidR="002E553C" w:rsidRPr="002E553C" w:rsidRDefault="002E553C" w:rsidP="002E553C">
      <w:pPr>
        <w:jc w:val="both"/>
      </w:pPr>
    </w:p>
    <w:p w:rsidR="002E553C" w:rsidRPr="002E553C" w:rsidRDefault="002E553C" w:rsidP="002E553C">
      <w:pPr>
        <w:jc w:val="both"/>
      </w:pPr>
    </w:p>
    <w:p w:rsidR="002E553C" w:rsidRPr="002E553C" w:rsidRDefault="002E553C" w:rsidP="002E553C">
      <w:pPr>
        <w:jc w:val="both"/>
      </w:pPr>
    </w:p>
    <w:p w:rsidR="002E553C" w:rsidRPr="002E553C" w:rsidRDefault="002E553C" w:rsidP="002E553C">
      <w:pPr>
        <w:jc w:val="both"/>
      </w:pPr>
      <w:r w:rsidRPr="002E553C">
        <w:t>Председатель</w:t>
      </w:r>
    </w:p>
    <w:p w:rsidR="002E553C" w:rsidRPr="002E553C" w:rsidRDefault="002E553C" w:rsidP="002E553C">
      <w:pPr>
        <w:jc w:val="both"/>
      </w:pPr>
      <w:r w:rsidRPr="002E553C">
        <w:t xml:space="preserve">Законодательного Собрания </w:t>
      </w:r>
      <w:r w:rsidRPr="002E553C">
        <w:tab/>
      </w:r>
      <w:r w:rsidRPr="002E553C">
        <w:tab/>
        <w:t xml:space="preserve">     </w:t>
      </w:r>
      <w:r w:rsidRPr="002E553C">
        <w:tab/>
        <w:t xml:space="preserve">   </w:t>
      </w:r>
      <w:r w:rsidRPr="002E553C">
        <w:tab/>
        <w:t xml:space="preserve">  </w:t>
      </w:r>
      <w:r w:rsidRPr="002E553C">
        <w:tab/>
        <w:t xml:space="preserve">                В.В. Горчаков</w:t>
      </w:r>
    </w:p>
    <w:p w:rsidR="002E553C" w:rsidRPr="002E553C" w:rsidRDefault="002E553C" w:rsidP="002E553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95B" w:rsidRDefault="002D795B">
      <w:r>
        <w:separator/>
      </w:r>
    </w:p>
  </w:endnote>
  <w:endnote w:type="continuationSeparator" w:id="0">
    <w:p w:rsidR="002D795B" w:rsidRDefault="002D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95B" w:rsidRDefault="002D795B">
      <w:r>
        <w:separator/>
      </w:r>
    </w:p>
  </w:footnote>
  <w:footnote w:type="continuationSeparator" w:id="0">
    <w:p w:rsidR="002D795B" w:rsidRDefault="002D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553C"/>
    <w:rsid w:val="00057575"/>
    <w:rsid w:val="000B3FB2"/>
    <w:rsid w:val="000D628E"/>
    <w:rsid w:val="000E5228"/>
    <w:rsid w:val="00123119"/>
    <w:rsid w:val="00155F7F"/>
    <w:rsid w:val="002D795B"/>
    <w:rsid w:val="002E553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2015-12-18T05:27:00Z</cp:lastPrinted>
  <dcterms:created xsi:type="dcterms:W3CDTF">2015-12-18T05:26:00Z</dcterms:created>
  <dcterms:modified xsi:type="dcterms:W3CDTF">2015-12-18T05:27:00Z</dcterms:modified>
</cp:coreProperties>
</file>