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51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66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6622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6622" w:rsidRPr="00576622">
              <w:rPr>
                <w:szCs w:val="28"/>
              </w:rPr>
              <w:t>2253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66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6622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B83E6E">
              <w:t>"О внесении изменений в Закон Приморского края</w:t>
            </w:r>
            <w:r>
              <w:t xml:space="preserve"> </w:t>
            </w:r>
            <w:r w:rsidRPr="00B83E6E">
              <w:t xml:space="preserve">"О регулировании розничной продажи алкогольной продукции, </w:t>
            </w:r>
            <w:proofErr w:type="spellStart"/>
            <w:r w:rsidRPr="00B83E6E">
              <w:t>безалко</w:t>
            </w:r>
            <w:r>
              <w:t>-</w:t>
            </w:r>
            <w:r w:rsidRPr="00B83E6E">
              <w:t>гольных</w:t>
            </w:r>
            <w:proofErr w:type="spellEnd"/>
            <w:r w:rsidRPr="00B83E6E">
              <w:t xml:space="preserve"> тонизирующих напитков и профилактике алкоголизма на территории Приморского края"</w:t>
            </w:r>
            <w:proofErr w:type="gramEnd"/>
          </w:p>
          <w:p w:rsidR="000B3FB2" w:rsidRPr="00576622" w:rsidRDefault="000B3FB2" w:rsidP="0094344A">
            <w:pPr>
              <w:ind w:left="-108"/>
              <w:jc w:val="both"/>
            </w:pPr>
          </w:p>
        </w:tc>
      </w:tr>
    </w:tbl>
    <w:p w:rsidR="00576622" w:rsidRDefault="00576622" w:rsidP="00576622">
      <w:pPr>
        <w:ind w:firstLine="709"/>
      </w:pPr>
      <w:r>
        <w:t>Законодательное Собрание Приморского края</w:t>
      </w:r>
    </w:p>
    <w:p w:rsidR="00576622" w:rsidRDefault="00576622" w:rsidP="00576622"/>
    <w:p w:rsidR="00576622" w:rsidRDefault="00576622" w:rsidP="00576622">
      <w:r>
        <w:t>ПОСТАНОВЛЯЕТ:</w:t>
      </w:r>
    </w:p>
    <w:p w:rsidR="00576622" w:rsidRDefault="00576622" w:rsidP="00576622"/>
    <w:p w:rsidR="00576622" w:rsidRDefault="00576622" w:rsidP="00576622">
      <w:pPr>
        <w:ind w:firstLine="709"/>
        <w:jc w:val="both"/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393C16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 во втором чтении.</w:t>
      </w:r>
      <w:proofErr w:type="gramEnd"/>
    </w:p>
    <w:p w:rsidR="00576622" w:rsidRDefault="00576622" w:rsidP="00576622"/>
    <w:p w:rsidR="00576622" w:rsidRDefault="00576622" w:rsidP="00576622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76622" w:rsidRDefault="00576622" w:rsidP="00576622"/>
    <w:p w:rsidR="00576622" w:rsidRDefault="00576622" w:rsidP="0057662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76622" w:rsidRDefault="00576622" w:rsidP="00576622">
      <w:pPr>
        <w:jc w:val="both"/>
      </w:pPr>
      <w:bookmarkStart w:id="0" w:name="_GoBack"/>
      <w:bookmarkEnd w:id="0"/>
    </w:p>
    <w:p w:rsidR="00576622" w:rsidRDefault="00576622" w:rsidP="00576622">
      <w:pPr>
        <w:jc w:val="both"/>
      </w:pPr>
    </w:p>
    <w:p w:rsidR="00576622" w:rsidRDefault="00576622" w:rsidP="00576622">
      <w:pPr>
        <w:jc w:val="both"/>
      </w:pPr>
    </w:p>
    <w:p w:rsidR="00576622" w:rsidRDefault="00576622" w:rsidP="00576622">
      <w:pPr>
        <w:jc w:val="both"/>
      </w:pPr>
      <w:r>
        <w:t>Председатель</w:t>
      </w:r>
    </w:p>
    <w:p w:rsidR="00576622" w:rsidRDefault="00576622" w:rsidP="00576622">
      <w:pPr>
        <w:jc w:val="both"/>
      </w:pPr>
      <w:r>
        <w:t>Законодательного Собрания                                                            В.В. Горчаков</w:t>
      </w:r>
    </w:p>
    <w:p w:rsidR="00576622" w:rsidRDefault="00576622" w:rsidP="0057662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A6" w:rsidRDefault="00FA50A6">
      <w:r>
        <w:separator/>
      </w:r>
    </w:p>
  </w:endnote>
  <w:endnote w:type="continuationSeparator" w:id="0">
    <w:p w:rsidR="00FA50A6" w:rsidRDefault="00FA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A6" w:rsidRDefault="00FA50A6">
      <w:r>
        <w:separator/>
      </w:r>
    </w:p>
  </w:footnote>
  <w:footnote w:type="continuationSeparator" w:id="0">
    <w:p w:rsidR="00FA50A6" w:rsidRDefault="00FA5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662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662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2015-12-18T04:46:00Z</cp:lastPrinted>
  <dcterms:created xsi:type="dcterms:W3CDTF">2015-12-18T04:45:00Z</dcterms:created>
  <dcterms:modified xsi:type="dcterms:W3CDTF">2015-12-18T04:46:00Z</dcterms:modified>
</cp:coreProperties>
</file>