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50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70C9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70C9A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70C9A" w:rsidRPr="00C70C9A">
              <w:rPr>
                <w:szCs w:val="28"/>
              </w:rPr>
              <w:t>2252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70C9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70C9A" w:rsidP="0094344A">
            <w:pPr>
              <w:ind w:left="-108"/>
              <w:jc w:val="both"/>
            </w:pPr>
            <w:r w:rsidRPr="00C70C9A">
              <w:t xml:space="preserve">О Законе Приморского края "О внесении изменений в Закон Приморского края "Об </w:t>
            </w:r>
            <w:proofErr w:type="spellStart"/>
            <w:proofErr w:type="gramStart"/>
            <w:r w:rsidRPr="00C70C9A">
              <w:t>исполь</w:t>
            </w:r>
            <w:r>
              <w:t>-</w:t>
            </w:r>
            <w:r w:rsidRPr="00C70C9A">
              <w:t>зовании</w:t>
            </w:r>
            <w:proofErr w:type="spellEnd"/>
            <w:proofErr w:type="gramEnd"/>
            <w:r w:rsidRPr="00C70C9A">
              <w:t xml:space="preserve"> лесов в Приморском крае"</w:t>
            </w:r>
          </w:p>
          <w:p w:rsidR="000B3FB2" w:rsidRPr="00C70C9A" w:rsidRDefault="000B3FB2" w:rsidP="0094344A">
            <w:pPr>
              <w:ind w:left="-108"/>
              <w:jc w:val="both"/>
            </w:pPr>
          </w:p>
        </w:tc>
      </w:tr>
    </w:tbl>
    <w:p w:rsidR="003623CE" w:rsidRDefault="003623CE" w:rsidP="003623CE">
      <w:pPr>
        <w:ind w:firstLine="709"/>
      </w:pPr>
      <w:r>
        <w:t>Законодательное Собрание Приморского края</w:t>
      </w:r>
    </w:p>
    <w:p w:rsidR="003623CE" w:rsidRDefault="003623CE" w:rsidP="003623CE"/>
    <w:p w:rsidR="003623CE" w:rsidRDefault="003623CE" w:rsidP="003623CE">
      <w:r>
        <w:t>ПОСТАНОВЛЯЕТ:</w:t>
      </w:r>
    </w:p>
    <w:p w:rsidR="003623CE" w:rsidRPr="00805C04" w:rsidRDefault="003623CE" w:rsidP="003623CE">
      <w:pPr>
        <w:rPr>
          <w:szCs w:val="28"/>
        </w:rPr>
      </w:pPr>
    </w:p>
    <w:p w:rsidR="003623CE" w:rsidRDefault="003623CE" w:rsidP="003623CE">
      <w:pPr>
        <w:jc w:val="both"/>
      </w:pPr>
      <w:r w:rsidRPr="00805C04">
        <w:rPr>
          <w:szCs w:val="28"/>
        </w:rPr>
        <w:tab/>
        <w:t xml:space="preserve">1.Принять Закон Приморского края </w:t>
      </w:r>
      <w:r w:rsidRPr="0045315B">
        <w:t>"О внесении изменений в Закон Приморского края</w:t>
      </w:r>
      <w:r>
        <w:t xml:space="preserve"> "Об использовании лесов в Приморском крае".</w:t>
      </w:r>
    </w:p>
    <w:p w:rsidR="003623CE" w:rsidRPr="00805C04" w:rsidRDefault="003623CE" w:rsidP="003623CE">
      <w:pPr>
        <w:jc w:val="both"/>
        <w:rPr>
          <w:szCs w:val="28"/>
        </w:rPr>
      </w:pPr>
    </w:p>
    <w:p w:rsidR="003623CE" w:rsidRDefault="003623CE" w:rsidP="003623CE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3623CE" w:rsidRDefault="003623CE" w:rsidP="003623CE">
      <w:pPr>
        <w:jc w:val="both"/>
      </w:pPr>
    </w:p>
    <w:p w:rsidR="003623CE" w:rsidRDefault="003623CE" w:rsidP="003623CE">
      <w:pPr>
        <w:jc w:val="both"/>
      </w:pPr>
      <w:r>
        <w:tab/>
        <w:t>3.Настоящее постановление вступает в силу со дня его принятия.</w:t>
      </w:r>
    </w:p>
    <w:p w:rsidR="003623CE" w:rsidRDefault="003623CE" w:rsidP="003623CE">
      <w:pPr>
        <w:jc w:val="both"/>
      </w:pPr>
    </w:p>
    <w:p w:rsidR="003623CE" w:rsidRDefault="003623CE" w:rsidP="003623CE">
      <w:pPr>
        <w:jc w:val="both"/>
      </w:pPr>
    </w:p>
    <w:p w:rsidR="003623CE" w:rsidRDefault="003623CE" w:rsidP="003623CE">
      <w:pPr>
        <w:jc w:val="both"/>
      </w:pPr>
    </w:p>
    <w:p w:rsidR="003623CE" w:rsidRDefault="003623CE" w:rsidP="003623CE">
      <w:pPr>
        <w:jc w:val="both"/>
      </w:pPr>
      <w:r>
        <w:t>Председатель</w:t>
      </w:r>
    </w:p>
    <w:p w:rsidR="003623CE" w:rsidRDefault="003623CE" w:rsidP="003623CE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9E2" w:rsidRDefault="00E679E2">
      <w:r>
        <w:separator/>
      </w:r>
    </w:p>
  </w:endnote>
  <w:endnote w:type="continuationSeparator" w:id="0">
    <w:p w:rsidR="00E679E2" w:rsidRDefault="00E67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9E2" w:rsidRDefault="00E679E2">
      <w:r>
        <w:separator/>
      </w:r>
    </w:p>
  </w:footnote>
  <w:footnote w:type="continuationSeparator" w:id="0">
    <w:p w:rsidR="00E679E2" w:rsidRDefault="00E679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0C9A"/>
    <w:rsid w:val="00057575"/>
    <w:rsid w:val="000B3FB2"/>
    <w:rsid w:val="000D628E"/>
    <w:rsid w:val="000E5228"/>
    <w:rsid w:val="00123119"/>
    <w:rsid w:val="00155F7F"/>
    <w:rsid w:val="003325F4"/>
    <w:rsid w:val="003623CE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0C9A"/>
    <w:rsid w:val="00CA7E54"/>
    <w:rsid w:val="00CE19DF"/>
    <w:rsid w:val="00D02716"/>
    <w:rsid w:val="00DF01B2"/>
    <w:rsid w:val="00E679E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2015-12-18T04:44:00Z</cp:lastPrinted>
  <dcterms:created xsi:type="dcterms:W3CDTF">2015-12-18T04:33:00Z</dcterms:created>
  <dcterms:modified xsi:type="dcterms:W3CDTF">2015-12-18T04:44:00Z</dcterms:modified>
</cp:coreProperties>
</file>