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5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46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4625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4625" w:rsidRPr="005A4625">
              <w:rPr>
                <w:szCs w:val="28"/>
              </w:rPr>
              <w:t>2243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46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4625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государ</w:t>
            </w:r>
            <w:r>
              <w:t>-</w:t>
            </w:r>
            <w:r>
              <w:t>ственных</w:t>
            </w:r>
            <w:proofErr w:type="spellEnd"/>
            <w:proofErr w:type="gramEnd"/>
            <w:r>
              <w:t xml:space="preserve"> должностях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  <w:p w:rsidR="000B3FB2" w:rsidRPr="005A4625" w:rsidRDefault="000B3FB2" w:rsidP="0094344A">
            <w:pPr>
              <w:ind w:left="-108"/>
              <w:jc w:val="both"/>
            </w:pPr>
          </w:p>
        </w:tc>
      </w:tr>
    </w:tbl>
    <w:p w:rsidR="005A4625" w:rsidRPr="00F2794F" w:rsidRDefault="005A4625" w:rsidP="005A462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A4625" w:rsidRPr="00F2794F" w:rsidRDefault="005A4625" w:rsidP="005A462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625" w:rsidRPr="00F2794F" w:rsidRDefault="005A4625" w:rsidP="005A46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A4625" w:rsidRPr="00F2794F" w:rsidRDefault="005A4625" w:rsidP="005A462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625" w:rsidRDefault="005A4625" w:rsidP="005A46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государственных должностях Приморского края".</w:t>
      </w:r>
      <w:r w:rsidRPr="00415D04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5A4625" w:rsidRDefault="005A4625" w:rsidP="005A462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4625" w:rsidRDefault="005A4625" w:rsidP="005A46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A4625" w:rsidRDefault="005A4625" w:rsidP="005A462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4625" w:rsidRDefault="005A4625" w:rsidP="005A462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5A4625" w:rsidRDefault="005A4625" w:rsidP="005A46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4625" w:rsidRDefault="005A4625" w:rsidP="005A46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A4625" w:rsidRPr="00F2794F" w:rsidRDefault="005A4625" w:rsidP="005A46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A4625" w:rsidRPr="00F2794F" w:rsidRDefault="005A4625" w:rsidP="005A462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A4625" w:rsidRPr="00D964B6" w:rsidRDefault="005A4625" w:rsidP="005A4625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8A7" w:rsidRDefault="00B878A7">
      <w:r>
        <w:separator/>
      </w:r>
    </w:p>
  </w:endnote>
  <w:endnote w:type="continuationSeparator" w:id="0">
    <w:p w:rsidR="00B878A7" w:rsidRDefault="00B8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8A7" w:rsidRDefault="00B878A7">
      <w:r>
        <w:separator/>
      </w:r>
    </w:p>
  </w:footnote>
  <w:footnote w:type="continuationSeparator" w:id="0">
    <w:p w:rsidR="00B878A7" w:rsidRDefault="00B87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46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462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78A7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A462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2015-12-18T05:09:00Z</cp:lastPrinted>
  <dcterms:created xsi:type="dcterms:W3CDTF">2015-12-18T05:08:00Z</dcterms:created>
  <dcterms:modified xsi:type="dcterms:W3CDTF">2015-12-18T05:09:00Z</dcterms:modified>
</cp:coreProperties>
</file>