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1195632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D96E9B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D96E9B">
              <w:rPr>
                <w:szCs w:val="28"/>
              </w:rPr>
              <w:t>18.12.2015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D96E9B" w:rsidRPr="00D96E9B">
              <w:rPr>
                <w:szCs w:val="28"/>
              </w:rPr>
              <w:t>2242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D96E9B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D96E9B" w:rsidP="0094344A">
            <w:pPr>
              <w:ind w:left="-108"/>
              <w:jc w:val="both"/>
            </w:pPr>
            <w:r w:rsidRPr="00D96E9B">
              <w:t>О проекте закона Приморского края "О внесении изменений в   Закон Приморского края "О государственных должностях Приморского края"</w:t>
            </w:r>
          </w:p>
          <w:p w:rsidR="000B3FB2" w:rsidRPr="00D96E9B" w:rsidRDefault="000B3FB2" w:rsidP="0094344A">
            <w:pPr>
              <w:ind w:left="-108"/>
              <w:jc w:val="both"/>
            </w:pPr>
          </w:p>
        </w:tc>
      </w:tr>
    </w:tbl>
    <w:p w:rsidR="00D96E9B" w:rsidRPr="00F2794F" w:rsidRDefault="00D96E9B" w:rsidP="00D96E9B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Законодательное Собрание Приморского края </w:t>
      </w:r>
    </w:p>
    <w:p w:rsidR="00D96E9B" w:rsidRPr="00F2794F" w:rsidRDefault="00D96E9B" w:rsidP="00D96E9B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96E9B" w:rsidRPr="00F2794F" w:rsidRDefault="00D96E9B" w:rsidP="00D96E9B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D96E9B" w:rsidRPr="00F2794F" w:rsidRDefault="00D96E9B" w:rsidP="00D96E9B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96E9B" w:rsidRDefault="00D96E9B" w:rsidP="00D96E9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2794F">
        <w:rPr>
          <w:szCs w:val="28"/>
        </w:rPr>
        <w:t>1.</w:t>
      </w:r>
      <w:r>
        <w:rPr>
          <w:szCs w:val="28"/>
        </w:rPr>
        <w:t xml:space="preserve">Принять проект закона Приморского края </w:t>
      </w:r>
      <w:r>
        <w:t>"О внесении изменений в Закон Приморского края "О государственных должностях Приморского края"</w:t>
      </w:r>
      <w:r w:rsidRPr="00415D04">
        <w:rPr>
          <w:szCs w:val="28"/>
        </w:rPr>
        <w:t xml:space="preserve"> </w:t>
      </w:r>
      <w:r>
        <w:rPr>
          <w:szCs w:val="28"/>
        </w:rPr>
        <w:t>во втором чтении.</w:t>
      </w:r>
    </w:p>
    <w:p w:rsidR="00D96E9B" w:rsidRDefault="00D96E9B" w:rsidP="00D96E9B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96E9B" w:rsidRDefault="00D96E9B" w:rsidP="00D96E9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2.Комитету Законодательного Собрания по региональной политике и законности (</w:t>
      </w:r>
      <w:proofErr w:type="spellStart"/>
      <w:r>
        <w:rPr>
          <w:szCs w:val="28"/>
        </w:rPr>
        <w:t>Текиев</w:t>
      </w:r>
      <w:proofErr w:type="spellEnd"/>
      <w:r>
        <w:rPr>
          <w:szCs w:val="28"/>
        </w:rPr>
        <w:t>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D96E9B" w:rsidRDefault="00D96E9B" w:rsidP="00D96E9B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96E9B" w:rsidRDefault="00D96E9B" w:rsidP="00D96E9B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F2794F">
        <w:rPr>
          <w:rFonts w:ascii="Times New Roman" w:hAnsi="Times New Roman" w:cs="Times New Roman"/>
          <w:sz w:val="28"/>
          <w:szCs w:val="28"/>
        </w:rPr>
        <w:t>.Настоящее постановление вступает в силу со дня его принятия.</w:t>
      </w:r>
    </w:p>
    <w:p w:rsidR="00D96E9B" w:rsidRDefault="00D96E9B" w:rsidP="00D96E9B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D96E9B" w:rsidRDefault="00D96E9B" w:rsidP="00D96E9B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96E9B" w:rsidRPr="00F2794F" w:rsidRDefault="00D96E9B" w:rsidP="00D96E9B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96E9B" w:rsidRPr="00F2794F" w:rsidRDefault="00D96E9B" w:rsidP="00D96E9B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D96E9B" w:rsidRPr="00D964B6" w:rsidRDefault="00D96E9B" w:rsidP="00D96E9B">
      <w:pPr>
        <w:pStyle w:val="ConsNormal"/>
        <w:tabs>
          <w:tab w:val="left" w:pos="709"/>
        </w:tabs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64B6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230E" w:rsidRDefault="00DE230E">
      <w:r>
        <w:separator/>
      </w:r>
    </w:p>
  </w:endnote>
  <w:endnote w:type="continuationSeparator" w:id="0">
    <w:p w:rsidR="00DE230E" w:rsidRDefault="00DE23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230E" w:rsidRDefault="00DE230E">
      <w:r>
        <w:separator/>
      </w:r>
    </w:p>
  </w:footnote>
  <w:footnote w:type="continuationSeparator" w:id="0">
    <w:p w:rsidR="00DE230E" w:rsidRDefault="00DE23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96E9B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96E9B"/>
    <w:rsid w:val="00DE230E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D96E9B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2015-12-18T05:05:00Z</cp:lastPrinted>
  <dcterms:created xsi:type="dcterms:W3CDTF">2015-12-18T05:04:00Z</dcterms:created>
  <dcterms:modified xsi:type="dcterms:W3CDTF">2015-12-18T05:05:00Z</dcterms:modified>
</cp:coreProperties>
</file>