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3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377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37729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7729" w:rsidRPr="00337729">
              <w:rPr>
                <w:szCs w:val="28"/>
              </w:rPr>
              <w:t>2240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37729" w:rsidP="0094344A">
            <w:pPr>
              <w:ind w:left="-108"/>
              <w:jc w:val="both"/>
            </w:pPr>
            <w:r w:rsidRPr="00337729">
              <w:t>О проекте закона Приморского края "О внесении изменения в статью 86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37729" w:rsidRPr="00F2794F" w:rsidRDefault="00337729" w:rsidP="0033772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37729" w:rsidRPr="00F2794F" w:rsidRDefault="00337729" w:rsidP="0033772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729" w:rsidRPr="00F2794F" w:rsidRDefault="00337729" w:rsidP="0033772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729" w:rsidRPr="00F2794F" w:rsidRDefault="00337729" w:rsidP="0033772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729" w:rsidRDefault="00337729" w:rsidP="003377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изменения </w:t>
      </w:r>
      <w:r>
        <w:br/>
        <w:t>в статью 86 Избирательного кодекса Приморского края" с новым наименованием "О внесении изменений в Избирательный кодекс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337729" w:rsidRDefault="00337729" w:rsidP="003377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7729" w:rsidRDefault="00337729" w:rsidP="003377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региональной политике </w:t>
      </w:r>
      <w:r>
        <w:rPr>
          <w:szCs w:val="28"/>
        </w:rPr>
        <w:br/>
        <w:t>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37729" w:rsidRDefault="00337729" w:rsidP="003377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7729" w:rsidRDefault="00337729" w:rsidP="0033772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37729" w:rsidRDefault="00337729" w:rsidP="0033772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7729" w:rsidRDefault="00337729" w:rsidP="0033772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7729" w:rsidRPr="00F2794F" w:rsidRDefault="00337729" w:rsidP="0033772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7729" w:rsidRPr="00F2794F" w:rsidRDefault="00337729" w:rsidP="0033772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37729" w:rsidRPr="00D964B6" w:rsidRDefault="00337729" w:rsidP="00337729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06E" w:rsidRDefault="00C5706E">
      <w:r>
        <w:separator/>
      </w:r>
    </w:p>
  </w:endnote>
  <w:endnote w:type="continuationSeparator" w:id="0">
    <w:p w:rsidR="00C5706E" w:rsidRDefault="00C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06E" w:rsidRDefault="00C5706E">
      <w:r>
        <w:separator/>
      </w:r>
    </w:p>
  </w:footnote>
  <w:footnote w:type="continuationSeparator" w:id="0">
    <w:p w:rsidR="00C5706E" w:rsidRDefault="00C57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7729"/>
    <w:rsid w:val="00057575"/>
    <w:rsid w:val="000B3FB2"/>
    <w:rsid w:val="000D628E"/>
    <w:rsid w:val="000E5228"/>
    <w:rsid w:val="00123119"/>
    <w:rsid w:val="00155F7F"/>
    <w:rsid w:val="003325F4"/>
    <w:rsid w:val="0033772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706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772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2015-12-18T05:06:00Z</cp:lastPrinted>
  <dcterms:created xsi:type="dcterms:W3CDTF">2015-12-18T05:05:00Z</dcterms:created>
  <dcterms:modified xsi:type="dcterms:W3CDTF">2015-12-18T05:06:00Z</dcterms:modified>
</cp:coreProperties>
</file>