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195288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0000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00009">
              <w:rPr>
                <w:szCs w:val="28"/>
              </w:rPr>
              <w:t>18.12.2015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00009" w:rsidRPr="00200009">
              <w:rPr>
                <w:szCs w:val="28"/>
              </w:rPr>
              <w:t>2237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0000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200009" w:rsidRDefault="00200009" w:rsidP="00200009">
            <w:pPr>
              <w:ind w:left="-108"/>
              <w:jc w:val="both"/>
              <w:rPr>
                <w:szCs w:val="28"/>
              </w:rPr>
            </w:pPr>
            <w:r w:rsidRPr="0059601A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59601A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59601A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  <w:t>"О коренных малочисленных народах Российской Федерации, проживающих в Приморском крае</w:t>
            </w:r>
            <w:r w:rsidRPr="00107631">
              <w:rPr>
                <w:szCs w:val="28"/>
              </w:rPr>
              <w:t>"</w:t>
            </w:r>
          </w:p>
          <w:p w:rsidR="000B3FB2" w:rsidRPr="00200009" w:rsidRDefault="000B3FB2" w:rsidP="0094344A">
            <w:pPr>
              <w:ind w:left="-108"/>
              <w:jc w:val="both"/>
            </w:pPr>
          </w:p>
        </w:tc>
      </w:tr>
    </w:tbl>
    <w:p w:rsidR="00200009" w:rsidRPr="0059601A" w:rsidRDefault="00200009" w:rsidP="00200009">
      <w:pPr>
        <w:ind w:firstLine="709"/>
        <w:rPr>
          <w:szCs w:val="28"/>
        </w:rPr>
      </w:pPr>
      <w:bookmarkStart w:id="0" w:name="_GoBack"/>
      <w:bookmarkEnd w:id="0"/>
      <w:r w:rsidRPr="0059601A">
        <w:rPr>
          <w:szCs w:val="28"/>
        </w:rPr>
        <w:t>Законодательное Собрание Приморского края</w:t>
      </w:r>
    </w:p>
    <w:p w:rsidR="00200009" w:rsidRPr="0059601A" w:rsidRDefault="00200009" w:rsidP="00200009">
      <w:pPr>
        <w:rPr>
          <w:szCs w:val="28"/>
        </w:rPr>
      </w:pPr>
    </w:p>
    <w:p w:rsidR="00200009" w:rsidRPr="0059601A" w:rsidRDefault="00200009" w:rsidP="00200009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200009" w:rsidRPr="0059601A" w:rsidRDefault="00200009" w:rsidP="00200009">
      <w:pPr>
        <w:rPr>
          <w:szCs w:val="28"/>
        </w:rPr>
      </w:pPr>
    </w:p>
    <w:p w:rsidR="00200009" w:rsidRPr="0059601A" w:rsidRDefault="00200009" w:rsidP="00200009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</w:t>
      </w:r>
      <w:r>
        <w:rPr>
          <w:szCs w:val="28"/>
        </w:rPr>
        <w:t>З</w:t>
      </w:r>
      <w:r w:rsidRPr="0059601A">
        <w:rPr>
          <w:szCs w:val="28"/>
        </w:rPr>
        <w:t xml:space="preserve">акон Приморского края </w:t>
      </w:r>
      <w:r>
        <w:rPr>
          <w:szCs w:val="28"/>
        </w:rPr>
        <w:t>"О коренных малочисленных народах Российской Федерации, проживающих в Приморском крае</w:t>
      </w:r>
      <w:r w:rsidRPr="00107631">
        <w:rPr>
          <w:szCs w:val="28"/>
        </w:rPr>
        <w:t>"</w:t>
      </w:r>
      <w:r w:rsidRPr="0059601A">
        <w:rPr>
          <w:szCs w:val="28"/>
        </w:rPr>
        <w:t>.</w:t>
      </w:r>
    </w:p>
    <w:p w:rsidR="00200009" w:rsidRPr="0059601A" w:rsidRDefault="00200009" w:rsidP="00200009">
      <w:pPr>
        <w:jc w:val="both"/>
        <w:rPr>
          <w:szCs w:val="28"/>
        </w:rPr>
      </w:pPr>
    </w:p>
    <w:p w:rsidR="00200009" w:rsidRDefault="00200009" w:rsidP="00200009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200009" w:rsidRDefault="00200009" w:rsidP="00200009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200009" w:rsidRPr="00071DFA" w:rsidRDefault="00200009" w:rsidP="00200009">
      <w:pPr>
        <w:tabs>
          <w:tab w:val="left" w:pos="-540"/>
        </w:tabs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200009" w:rsidRDefault="00200009" w:rsidP="0020000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200009" w:rsidRDefault="00200009" w:rsidP="0020000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200009" w:rsidRPr="0059601A" w:rsidRDefault="00200009" w:rsidP="0020000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200009" w:rsidRPr="0059601A" w:rsidRDefault="00200009" w:rsidP="0020000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200009" w:rsidRPr="0059601A" w:rsidRDefault="00200009" w:rsidP="0020000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>Законодательного Соб</w:t>
      </w:r>
      <w:r>
        <w:rPr>
          <w:szCs w:val="28"/>
        </w:rPr>
        <w:t>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В.В. Горчаков</w:t>
      </w:r>
    </w:p>
    <w:p w:rsidR="00200009" w:rsidRDefault="00200009" w:rsidP="00200009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096" w:rsidRDefault="001F5096">
      <w:r>
        <w:separator/>
      </w:r>
    </w:p>
  </w:endnote>
  <w:endnote w:type="continuationSeparator" w:id="0">
    <w:p w:rsidR="001F5096" w:rsidRDefault="001F5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096" w:rsidRDefault="001F5096">
      <w:r>
        <w:separator/>
      </w:r>
    </w:p>
  </w:footnote>
  <w:footnote w:type="continuationSeparator" w:id="0">
    <w:p w:rsidR="001F5096" w:rsidRDefault="001F50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0009"/>
    <w:rsid w:val="00057575"/>
    <w:rsid w:val="000B3FB2"/>
    <w:rsid w:val="000D628E"/>
    <w:rsid w:val="000E5228"/>
    <w:rsid w:val="00123119"/>
    <w:rsid w:val="00155F7F"/>
    <w:rsid w:val="001F5096"/>
    <w:rsid w:val="00200009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2015-12-18T04:08:00Z</cp:lastPrinted>
  <dcterms:created xsi:type="dcterms:W3CDTF">2015-12-18T04:07:00Z</dcterms:created>
  <dcterms:modified xsi:type="dcterms:W3CDTF">2015-12-18T04:08:00Z</dcterms:modified>
</cp:coreProperties>
</file>