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2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975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7546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7546" w:rsidRPr="00D97546">
              <w:rPr>
                <w:szCs w:val="28"/>
              </w:rPr>
              <w:t>2236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75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754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"Об использовании копии Знамени Победы в Приморском крае"</w:t>
            </w:r>
          </w:p>
          <w:p w:rsidR="000B3FB2" w:rsidRPr="00D97546" w:rsidRDefault="000B3FB2" w:rsidP="0094344A">
            <w:pPr>
              <w:ind w:left="-108"/>
              <w:jc w:val="both"/>
            </w:pPr>
          </w:p>
        </w:tc>
      </w:tr>
    </w:tbl>
    <w:p w:rsidR="00D97546" w:rsidRDefault="00D97546" w:rsidP="00D9754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97546" w:rsidRDefault="00D97546" w:rsidP="00D97546">
      <w:pPr>
        <w:pStyle w:val="a3"/>
        <w:tabs>
          <w:tab w:val="clear" w:pos="4153"/>
          <w:tab w:val="clear" w:pos="8306"/>
        </w:tabs>
      </w:pPr>
    </w:p>
    <w:p w:rsidR="00D97546" w:rsidRDefault="00D97546" w:rsidP="00D9754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97546" w:rsidRDefault="00D97546" w:rsidP="00D97546"/>
    <w:p w:rsidR="00D97546" w:rsidRDefault="00D97546" w:rsidP="00D97546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"Об использовании копии Знамени Победы в Приморском крае".</w:t>
      </w:r>
      <w:r>
        <w:t xml:space="preserve"> </w:t>
      </w:r>
    </w:p>
    <w:p w:rsidR="00D97546" w:rsidRDefault="00D97546" w:rsidP="00D97546">
      <w:pPr>
        <w:ind w:firstLine="720"/>
        <w:jc w:val="both"/>
      </w:pPr>
    </w:p>
    <w:p w:rsidR="00D97546" w:rsidRDefault="00D97546" w:rsidP="00D9754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97546" w:rsidRDefault="00D97546" w:rsidP="00D97546">
      <w:pPr>
        <w:ind w:firstLine="709"/>
        <w:jc w:val="both"/>
      </w:pPr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97546" w:rsidRDefault="00D97546" w:rsidP="00D9754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67" w:rsidRDefault="00755A67">
      <w:r>
        <w:separator/>
      </w:r>
    </w:p>
  </w:endnote>
  <w:endnote w:type="continuationSeparator" w:id="0">
    <w:p w:rsidR="00755A67" w:rsidRDefault="0075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67" w:rsidRDefault="00755A67">
      <w:r>
        <w:separator/>
      </w:r>
    </w:p>
  </w:footnote>
  <w:footnote w:type="continuationSeparator" w:id="0">
    <w:p w:rsidR="00755A67" w:rsidRDefault="00755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54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5A6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754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975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2015-12-18T05:04:00Z</cp:lastPrinted>
  <dcterms:created xsi:type="dcterms:W3CDTF">2015-12-18T05:03:00Z</dcterms:created>
  <dcterms:modified xsi:type="dcterms:W3CDTF">2015-12-18T05:04:00Z</dcterms:modified>
</cp:coreProperties>
</file>