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30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5C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5CC4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5CC4" w:rsidRPr="00025CC4">
              <w:rPr>
                <w:szCs w:val="28"/>
              </w:rPr>
              <w:t>2231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5C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5CC4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статью 64 Закона Приморского края "О бюджетном устройстве, бюджетном процессе и </w:t>
            </w:r>
            <w:proofErr w:type="gramStart"/>
            <w:r>
              <w:t>меж</w:t>
            </w:r>
            <w:r>
              <w:t>-</w:t>
            </w:r>
            <w:r>
              <w:t>бюджетных</w:t>
            </w:r>
            <w:proofErr w:type="gramEnd"/>
            <w:r>
              <w:t xml:space="preserve"> отношениях в Приморском крае"</w:t>
            </w:r>
          </w:p>
          <w:p w:rsidR="000B3FB2" w:rsidRPr="00025CC4" w:rsidRDefault="000B3FB2" w:rsidP="0094344A">
            <w:pPr>
              <w:ind w:left="-108"/>
              <w:jc w:val="both"/>
            </w:pPr>
          </w:p>
        </w:tc>
      </w:tr>
    </w:tbl>
    <w:p w:rsidR="00025CC4" w:rsidRDefault="00025CC4" w:rsidP="00025CC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25CC4" w:rsidRDefault="00025CC4" w:rsidP="00025CC4">
      <w:pPr>
        <w:pStyle w:val="a3"/>
        <w:tabs>
          <w:tab w:val="clear" w:pos="4153"/>
          <w:tab w:val="clear" w:pos="8306"/>
        </w:tabs>
      </w:pPr>
    </w:p>
    <w:p w:rsidR="00025CC4" w:rsidRDefault="00025CC4" w:rsidP="00025CC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25CC4" w:rsidRDefault="00025CC4" w:rsidP="00025CC4">
      <w:pPr>
        <w:pStyle w:val="a3"/>
        <w:tabs>
          <w:tab w:val="clear" w:pos="4153"/>
          <w:tab w:val="clear" w:pos="8306"/>
        </w:tabs>
      </w:pP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>
        <w:t xml:space="preserve">О внесении изменения в статью 64 Закона Приморского края "О бюджетном устройстве, бюджетном процессе и межбюджетных отношениях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</w:p>
    <w:p w:rsidR="00025CC4" w:rsidRDefault="00025CC4" w:rsidP="00025CC4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25CC4" w:rsidRDefault="00025CC4" w:rsidP="00025CC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25CC4" w:rsidRDefault="00025CC4" w:rsidP="00025CC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276" w:rsidRDefault="00FD2276">
      <w:r>
        <w:separator/>
      </w:r>
    </w:p>
  </w:endnote>
  <w:endnote w:type="continuationSeparator" w:id="0">
    <w:p w:rsidR="00FD2276" w:rsidRDefault="00FD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276" w:rsidRDefault="00FD2276">
      <w:r>
        <w:separator/>
      </w:r>
    </w:p>
  </w:footnote>
  <w:footnote w:type="continuationSeparator" w:id="0">
    <w:p w:rsidR="00FD2276" w:rsidRDefault="00FD2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5CC4"/>
    <w:rsid w:val="00025CC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25C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2015-12-18T01:25:00Z</cp:lastPrinted>
  <dcterms:created xsi:type="dcterms:W3CDTF">2015-12-18T01:24:00Z</dcterms:created>
  <dcterms:modified xsi:type="dcterms:W3CDTF">2015-12-18T01:25:00Z</dcterms:modified>
</cp:coreProperties>
</file>