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7003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A7E21" w:rsidRPr="003A7E21" w:rsidRDefault="003A7E21" w:rsidP="003A7E21">
      <w:pPr>
        <w:jc w:val="center"/>
        <w:rPr>
          <w:b/>
        </w:rPr>
      </w:pPr>
      <w:r w:rsidRPr="003A7E21">
        <w:rPr>
          <w:b/>
        </w:rPr>
        <w:t>О ВНЕСЕНИИ ИЗМЕНЕНИЙ В ЗАКОН ПРИМОРСКОГО КРАЯ</w:t>
      </w:r>
    </w:p>
    <w:p w:rsidR="003A7E21" w:rsidRPr="003A7E21" w:rsidRDefault="003A7E21" w:rsidP="003A7E21">
      <w:pPr>
        <w:jc w:val="center"/>
        <w:rPr>
          <w:b/>
        </w:rPr>
      </w:pPr>
      <w:r w:rsidRPr="003A7E21">
        <w:rPr>
          <w:b/>
        </w:rPr>
        <w:t>"</w:t>
      </w:r>
      <w:r w:rsidRPr="003A7E21">
        <w:rPr>
          <w:b/>
          <w:szCs w:val="28"/>
        </w:rPr>
        <w:t>ОБ ИСПОЛЬЗОВАНИИ ЛЕСОВ В ПРИМОРСКОМ КРАЕ"</w:t>
      </w:r>
    </w:p>
    <w:p w:rsidR="003A7E21" w:rsidRPr="003A7E21" w:rsidRDefault="003A7E21" w:rsidP="003A7E21">
      <w:pPr>
        <w:ind w:firstLine="720"/>
        <w:jc w:val="both"/>
        <w:rPr>
          <w:b/>
        </w:rPr>
      </w:pPr>
    </w:p>
    <w:p w:rsidR="003A7E21" w:rsidRPr="003A7E21" w:rsidRDefault="003A7E21" w:rsidP="003A7E21">
      <w:pPr>
        <w:ind w:firstLine="709"/>
        <w:jc w:val="both"/>
        <w:rPr>
          <w:bCs/>
          <w:szCs w:val="28"/>
        </w:rPr>
      </w:pPr>
      <w:r w:rsidRPr="003A7E21">
        <w:rPr>
          <w:bCs/>
          <w:szCs w:val="28"/>
        </w:rPr>
        <w:t>Принят Законодательным Собранием Приморского края 18 декабря</w:t>
      </w:r>
      <w:r w:rsidRPr="003A7E21">
        <w:rPr>
          <w:bCs/>
          <w:szCs w:val="28"/>
        </w:rPr>
        <w:br/>
        <w:t>2015 года</w:t>
      </w:r>
    </w:p>
    <w:p w:rsidR="003A7E21" w:rsidRPr="003A7E21" w:rsidRDefault="003A7E21" w:rsidP="003A7E21">
      <w:pPr>
        <w:ind w:firstLine="709"/>
        <w:jc w:val="both"/>
        <w:rPr>
          <w:bCs/>
          <w:szCs w:val="28"/>
        </w:rPr>
      </w:pPr>
    </w:p>
    <w:p w:rsidR="003A7E21" w:rsidRPr="003A7E21" w:rsidRDefault="003A7E21" w:rsidP="003A7E21">
      <w:pPr>
        <w:ind w:firstLine="720"/>
      </w:pPr>
      <w:r w:rsidRPr="003A7E21">
        <w:t>СТАТЬЯ 1.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A7E21">
        <w:rPr>
          <w:bCs/>
          <w:szCs w:val="28"/>
        </w:rPr>
        <w:t xml:space="preserve">Внести в Закон Приморского края от 23 октября 2007 года № 141-КЗ </w:t>
      </w:r>
      <w:r w:rsidRPr="003A7E21">
        <w:t>"</w:t>
      </w:r>
      <w:r w:rsidRPr="003A7E21">
        <w:rPr>
          <w:bCs/>
          <w:szCs w:val="28"/>
        </w:rPr>
        <w:t>Об использовании лесов в Приморском крае</w:t>
      </w:r>
      <w:r w:rsidRPr="003A7E21">
        <w:t>"</w:t>
      </w:r>
      <w:r w:rsidRPr="003A7E21">
        <w:rPr>
          <w:bCs/>
          <w:szCs w:val="28"/>
        </w:rPr>
        <w:t xml:space="preserve"> (Ведомости Законодательного Собрания Приморского края, 2007, № 44, стр. 10;</w:t>
      </w:r>
      <w:r w:rsidRPr="003A7E21">
        <w:rPr>
          <w:bCs/>
          <w:sz w:val="16"/>
          <w:szCs w:val="16"/>
        </w:rPr>
        <w:t xml:space="preserve"> </w:t>
      </w:r>
      <w:r w:rsidRPr="003A7E21">
        <w:rPr>
          <w:bCs/>
          <w:szCs w:val="28"/>
        </w:rPr>
        <w:t>2008, № 68,</w:t>
      </w:r>
      <w:r w:rsidRPr="003A7E21">
        <w:rPr>
          <w:bCs/>
          <w:sz w:val="16"/>
          <w:szCs w:val="16"/>
        </w:rPr>
        <w:t xml:space="preserve"> </w:t>
      </w:r>
      <w:r w:rsidRPr="003A7E21">
        <w:rPr>
          <w:bCs/>
          <w:szCs w:val="28"/>
        </w:rPr>
        <w:t xml:space="preserve"> стр. 4, </w:t>
      </w:r>
      <w:r w:rsidRPr="003A7E21">
        <w:rPr>
          <w:bCs/>
          <w:sz w:val="16"/>
          <w:szCs w:val="16"/>
        </w:rPr>
        <w:t xml:space="preserve"> </w:t>
      </w:r>
      <w:r w:rsidRPr="003A7E21">
        <w:rPr>
          <w:bCs/>
          <w:szCs w:val="28"/>
        </w:rPr>
        <w:t xml:space="preserve">№ 98, стр. 63; 2009, № 124, стр. 8; 2010, </w:t>
      </w:r>
      <w:r w:rsidRPr="003A7E21">
        <w:rPr>
          <w:bCs/>
          <w:sz w:val="16"/>
          <w:szCs w:val="16"/>
        </w:rPr>
        <w:t xml:space="preserve"> </w:t>
      </w:r>
      <w:r w:rsidRPr="003A7E21">
        <w:rPr>
          <w:bCs/>
          <w:szCs w:val="28"/>
        </w:rPr>
        <w:t>№ 141,</w:t>
      </w:r>
      <w:r w:rsidRPr="003A7E21">
        <w:rPr>
          <w:bCs/>
          <w:sz w:val="16"/>
          <w:szCs w:val="16"/>
        </w:rPr>
        <w:t xml:space="preserve"> </w:t>
      </w:r>
      <w:r w:rsidRPr="003A7E21">
        <w:rPr>
          <w:bCs/>
          <w:szCs w:val="28"/>
        </w:rPr>
        <w:t xml:space="preserve">стр. 16; 2011, № 180, стр. 2; 2012, </w:t>
      </w:r>
      <w:r w:rsidRPr="003A7E21">
        <w:rPr>
          <w:bCs/>
          <w:szCs w:val="28"/>
        </w:rPr>
        <w:br/>
        <w:t>№ 23, стр. 22; 2013, № 57, стр. 5; 2014, № 73, стр. 7) следующие изменения: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A7E21">
        <w:rPr>
          <w:bCs/>
          <w:szCs w:val="28"/>
        </w:rPr>
        <w:t>1)в статье 5: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A7E21">
        <w:rPr>
          <w:bCs/>
          <w:szCs w:val="28"/>
        </w:rPr>
        <w:t>а)часть 1 изложить в следующей редакции: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A7E21">
        <w:rPr>
          <w:bCs/>
          <w:szCs w:val="28"/>
        </w:rPr>
        <w:t>"1.Граждане вправе заготавливать древесину в лесных насаждениях, определяемых лесохозяйственным регламентом, в целях отопления жилых домов и иных жилых помещений с печным отоплением, строительства индивидуальных жилых домов и надворных (хозяйственных) построек и иных собственных нужд.";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A7E21">
        <w:rPr>
          <w:szCs w:val="28"/>
        </w:rPr>
        <w:t>б)</w:t>
      </w:r>
      <w:r w:rsidRPr="003A7E21">
        <w:rPr>
          <w:bCs/>
          <w:szCs w:val="28"/>
        </w:rPr>
        <w:t>дополнить частями 5-6 следующего содержания: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A7E21">
        <w:rPr>
          <w:szCs w:val="28"/>
        </w:rPr>
        <w:t>"5.Граждане, заинтересованные в заготовке древесины для собственных нужд, подают заявления в уполномоченный орган исполнительной власти Приморского края в области лесных отношений. Порядок подачи и рассмотрения заявлений устанавливается Администрацией Приморского края.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bCs/>
          <w:szCs w:val="28"/>
        </w:rPr>
        <w:t>6.</w:t>
      </w:r>
      <w:r w:rsidRPr="003A7E21">
        <w:rPr>
          <w:szCs w:val="28"/>
        </w:rPr>
        <w:t>Древесина, заготовленная гражданами для собственных нужд, не может отчуждаться или переходить от одного лица к другому иными способами.";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2)в статье 7: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а)в части 1 после слов "настоящим Законом," дополнить словами "правилами заготовки древесины,";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б)часть 4 изложить в следующей редакции: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"4.Граждане осуществляют заготовку древесины для собственных нужд согласно технологическим картам лесосечных работ.";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3)в статье 8: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а)часть 1 дополнить словами "(на одну семью или одиноко проживающего гражданина)";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б)в части 2: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пункт 1 изложить в следующей редакции: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"1)для строительства индивидуальных жилых домов - 100 куб. м деловой древесины хвойных и мягких лиственных пород один раз в 25 лет;";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lastRenderedPageBreak/>
        <w:t>пункт 2 изложить в следующей редакции: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7E21">
        <w:rPr>
          <w:szCs w:val="28"/>
        </w:rPr>
        <w:t>"2)</w:t>
      </w:r>
      <w:r w:rsidRPr="003A7E21">
        <w:rPr>
          <w:bCs/>
          <w:szCs w:val="28"/>
        </w:rPr>
        <w:t>для строительства надворных (хозяйственных) построек, капитального или текущего ремонта жилых домов и надворных (хозяйственных) построек</w:t>
      </w:r>
      <w:r w:rsidRPr="003A7E21">
        <w:rPr>
          <w:szCs w:val="28"/>
        </w:rPr>
        <w:t xml:space="preserve"> и (или) их реконструкции - 30 куб. м деловой древесины хвойных и мягких лиственных пород один раз в 10 лет;";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в пункте 3 после слов "жилых домов" дополнить словами "и иных жилых помещений с печным отоплением";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в)в части 3 после слов "жилых домов" дополнить словами "и иных жилых помещений с печным отоплением";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г)дополнить частью 4 следующего содержания:</w:t>
      </w:r>
    </w:p>
    <w:p w:rsidR="003A7E21" w:rsidRPr="003A7E21" w:rsidRDefault="003A7E21" w:rsidP="003A7E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A7E21">
        <w:rPr>
          <w:szCs w:val="28"/>
        </w:rPr>
        <w:t>"4.По личному заявлению гражданина объем заготовки древесины для собственных нужд для отопления жилых домов и иных жилых помещений с печным отоплением может быть уменьшен.";</w:t>
      </w:r>
    </w:p>
    <w:p w:rsidR="003A7E21" w:rsidRPr="003A7E21" w:rsidRDefault="003A7E21" w:rsidP="003A7E21">
      <w:pPr>
        <w:ind w:firstLine="709"/>
        <w:rPr>
          <w:bCs/>
          <w:szCs w:val="28"/>
        </w:rPr>
      </w:pPr>
      <w:r w:rsidRPr="003A7E21">
        <w:rPr>
          <w:bCs/>
          <w:szCs w:val="28"/>
        </w:rPr>
        <w:t>4)в статье 9:</w:t>
      </w:r>
    </w:p>
    <w:p w:rsidR="003A7E21" w:rsidRPr="003A7E21" w:rsidRDefault="003A7E21" w:rsidP="003A7E21">
      <w:pPr>
        <w:ind w:firstLine="709"/>
        <w:rPr>
          <w:bCs/>
          <w:szCs w:val="28"/>
        </w:rPr>
      </w:pPr>
      <w:r w:rsidRPr="003A7E21">
        <w:rPr>
          <w:bCs/>
          <w:szCs w:val="28"/>
        </w:rPr>
        <w:t>а)слова "На основании" заменить словами "1.На основании";</w:t>
      </w:r>
    </w:p>
    <w:p w:rsidR="003A7E21" w:rsidRPr="003A7E21" w:rsidRDefault="003A7E21" w:rsidP="003A7E21">
      <w:pPr>
        <w:ind w:firstLine="709"/>
        <w:rPr>
          <w:szCs w:val="28"/>
        </w:rPr>
      </w:pPr>
      <w:r w:rsidRPr="003A7E21">
        <w:rPr>
          <w:bCs/>
          <w:szCs w:val="28"/>
        </w:rPr>
        <w:t>б)</w:t>
      </w:r>
      <w:r w:rsidRPr="003A7E21">
        <w:rPr>
          <w:szCs w:val="28"/>
        </w:rPr>
        <w:t>дополнить частью 2 следующего содержания:</w:t>
      </w:r>
    </w:p>
    <w:p w:rsidR="003A7E21" w:rsidRPr="003A7E21" w:rsidRDefault="003A7E21" w:rsidP="003A7E21">
      <w:pPr>
        <w:ind w:firstLine="709"/>
        <w:jc w:val="both"/>
        <w:rPr>
          <w:color w:val="000000"/>
          <w:szCs w:val="28"/>
        </w:rPr>
      </w:pPr>
      <w:r w:rsidRPr="003A7E21">
        <w:rPr>
          <w:szCs w:val="28"/>
        </w:rPr>
        <w:t>"2.Организация и проведение работ по заготовке древесины для обеспечения государственных и муниципальных нужд осуществляются в соответствии с технологической картой лесосечных работ, в которой указываются</w:t>
      </w:r>
      <w:r w:rsidRPr="003A7E21">
        <w:rPr>
          <w:color w:val="000000"/>
          <w:szCs w:val="28"/>
        </w:rPr>
        <w:t>: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7E21">
        <w:rPr>
          <w:szCs w:val="28"/>
        </w:rPr>
        <w:t>1)разметка в натуре границ погрузочных пунктов, трасс магистральных и пасечных волоков, дорог, производственных, бытовых площадок;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7E21">
        <w:rPr>
          <w:szCs w:val="28"/>
        </w:rPr>
        <w:t>2)рубка деревьев на площадях дорог, волоков, погрузочных пунктов, производственных, бытовых площадках, включая виды (породы) деревьев и кустарников, заготовка древесины которых не допускается;</w:t>
      </w:r>
    </w:p>
    <w:p w:rsidR="003A7E21" w:rsidRPr="003A7E21" w:rsidRDefault="003A7E21" w:rsidP="003A7E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7E21">
        <w:rPr>
          <w:szCs w:val="28"/>
        </w:rPr>
        <w:t>3)рубка аварийных деревьев за границами лесосеки, угрожающих безопасной работе, включая виды (породы) деревьев и кустарников, заготовка древесины которых не допускается.".</w:t>
      </w:r>
    </w:p>
    <w:p w:rsidR="003A7E21" w:rsidRPr="003A7E21" w:rsidRDefault="003A7E21" w:rsidP="003A7E21"/>
    <w:p w:rsidR="003A7E21" w:rsidRPr="003A7E21" w:rsidRDefault="003A7E21" w:rsidP="003A7E21">
      <w:pPr>
        <w:ind w:firstLine="720"/>
        <w:jc w:val="both"/>
      </w:pPr>
      <w:r w:rsidRPr="003A7E21">
        <w:t>СТАТЬЯ 2.</w:t>
      </w:r>
    </w:p>
    <w:p w:rsidR="003A7E21" w:rsidRPr="003A7E21" w:rsidRDefault="003A7E21" w:rsidP="003A7E21">
      <w:pPr>
        <w:ind w:firstLine="720"/>
        <w:jc w:val="both"/>
      </w:pPr>
      <w:r w:rsidRPr="003A7E21">
        <w:t>Настоящий Закон вступает в силу со дня его официального опубликования.</w:t>
      </w:r>
    </w:p>
    <w:p w:rsidR="003A7E21" w:rsidRPr="003A7E21" w:rsidRDefault="003A7E21" w:rsidP="003A7E21">
      <w:pPr>
        <w:shd w:val="clear" w:color="auto" w:fill="FFFFFF"/>
        <w:ind w:firstLine="720"/>
        <w:jc w:val="both"/>
        <w:rPr>
          <w:szCs w:val="28"/>
        </w:rPr>
      </w:pPr>
    </w:p>
    <w:p w:rsidR="003A7E21" w:rsidRPr="003A7E21" w:rsidRDefault="003A7E21" w:rsidP="003A7E21">
      <w:pPr>
        <w:shd w:val="clear" w:color="auto" w:fill="FFFFFF"/>
        <w:ind w:firstLine="720"/>
        <w:jc w:val="both"/>
        <w:rPr>
          <w:szCs w:val="28"/>
        </w:rPr>
      </w:pPr>
    </w:p>
    <w:p w:rsidR="003A7E21" w:rsidRPr="003A7E21" w:rsidRDefault="003A7E21" w:rsidP="003A7E21">
      <w:pPr>
        <w:shd w:val="clear" w:color="auto" w:fill="FFFFFF"/>
        <w:ind w:firstLine="720"/>
        <w:jc w:val="both"/>
        <w:rPr>
          <w:szCs w:val="28"/>
        </w:rPr>
      </w:pPr>
    </w:p>
    <w:p w:rsidR="003A7E21" w:rsidRPr="003A7E21" w:rsidRDefault="003A7E21" w:rsidP="003A7E21">
      <w:pPr>
        <w:shd w:val="clear" w:color="auto" w:fill="FFFFFF"/>
        <w:jc w:val="both"/>
        <w:rPr>
          <w:szCs w:val="28"/>
        </w:rPr>
      </w:pPr>
      <w:r w:rsidRPr="003A7E21">
        <w:rPr>
          <w:szCs w:val="28"/>
        </w:rPr>
        <w:t>Губернатор края</w:t>
      </w:r>
      <w:r w:rsidRPr="003A7E21">
        <w:rPr>
          <w:szCs w:val="28"/>
        </w:rPr>
        <w:tab/>
      </w:r>
      <w:r w:rsidRPr="003A7E21">
        <w:rPr>
          <w:szCs w:val="28"/>
        </w:rPr>
        <w:tab/>
      </w:r>
      <w:r w:rsidRPr="003A7E21">
        <w:rPr>
          <w:szCs w:val="28"/>
        </w:rPr>
        <w:tab/>
      </w:r>
      <w:r w:rsidRPr="003A7E21">
        <w:rPr>
          <w:szCs w:val="28"/>
        </w:rPr>
        <w:tab/>
      </w:r>
      <w:r w:rsidRPr="003A7E21">
        <w:rPr>
          <w:szCs w:val="28"/>
        </w:rPr>
        <w:tab/>
      </w:r>
      <w:r w:rsidRPr="003A7E21">
        <w:rPr>
          <w:szCs w:val="28"/>
        </w:rPr>
        <w:tab/>
      </w:r>
      <w:r w:rsidRPr="003A7E21">
        <w:rPr>
          <w:szCs w:val="28"/>
        </w:rPr>
        <w:tab/>
        <w:t xml:space="preserve">       В.В. Миклушевский</w:t>
      </w:r>
    </w:p>
    <w:p w:rsidR="00BE0544" w:rsidRDefault="00BE0544"/>
    <w:p w:rsidR="00503759" w:rsidRDefault="00503759" w:rsidP="00503759">
      <w:bookmarkStart w:id="0" w:name="_GoBack"/>
      <w:r>
        <w:t>г. Владивосток</w:t>
      </w:r>
    </w:p>
    <w:p w:rsidR="00503759" w:rsidRDefault="00503759" w:rsidP="00503759">
      <w:r>
        <w:t>22 декабря 2015 года</w:t>
      </w:r>
    </w:p>
    <w:p w:rsidR="00503759" w:rsidRDefault="00503759" w:rsidP="00503759">
      <w:r>
        <w:rPr>
          <w:szCs w:val="28"/>
        </w:rPr>
        <w:t>№ 74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503759" w:rsidSect="003A7E2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F54" w:rsidRDefault="00CD2F54">
      <w:r>
        <w:separator/>
      </w:r>
    </w:p>
  </w:endnote>
  <w:endnote w:type="continuationSeparator" w:id="0">
    <w:p w:rsidR="00CD2F54" w:rsidRDefault="00CD2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F54" w:rsidRDefault="00CD2F54">
      <w:r>
        <w:separator/>
      </w:r>
    </w:p>
  </w:footnote>
  <w:footnote w:type="continuationSeparator" w:id="0">
    <w:p w:rsidR="00CD2F54" w:rsidRDefault="00CD2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E21" w:rsidRDefault="003A7E21" w:rsidP="003A7E2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0375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7E21"/>
    <w:rsid w:val="0003291F"/>
    <w:rsid w:val="00380EE1"/>
    <w:rsid w:val="003A50E9"/>
    <w:rsid w:val="003A7E21"/>
    <w:rsid w:val="003B26E7"/>
    <w:rsid w:val="0047435B"/>
    <w:rsid w:val="00503759"/>
    <w:rsid w:val="005A2827"/>
    <w:rsid w:val="00AB70F9"/>
    <w:rsid w:val="00AC31EC"/>
    <w:rsid w:val="00B14397"/>
    <w:rsid w:val="00BE0544"/>
    <w:rsid w:val="00CD2F5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A7E2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2015-12-18T04:54:00Z</cp:lastPrinted>
  <dcterms:created xsi:type="dcterms:W3CDTF">2015-12-23T00:01:00Z</dcterms:created>
  <dcterms:modified xsi:type="dcterms:W3CDTF">2015-12-23T00:01:00Z</dcterms:modified>
</cp:coreProperties>
</file>