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5pt;height:53.15pt" o:ole="" fillcolor="window">
                  <v:imagedata r:id="rId6" o:title=""/>
                </v:shape>
                <o:OLEObject Type="Embed" ProgID="Word.Picture.8" ShapeID="_x0000_i1025" DrawAspect="Content" ObjectID="_15116012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86B5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86B53">
              <w:rPr>
                <w:szCs w:val="28"/>
              </w:rPr>
              <w:t>14.12.2015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6B53" w:rsidRPr="00F86B53">
              <w:rPr>
                <w:szCs w:val="28"/>
              </w:rPr>
              <w:t>2229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86B5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86B53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2017 годов</w:t>
            </w:r>
            <w:r>
              <w:t>"</w:t>
            </w:r>
          </w:p>
          <w:p w:rsidR="000B3FB2" w:rsidRPr="00F86B53" w:rsidRDefault="000B3FB2" w:rsidP="0094344A">
            <w:pPr>
              <w:ind w:left="-108"/>
              <w:jc w:val="both"/>
            </w:pPr>
          </w:p>
        </w:tc>
      </w:tr>
    </w:tbl>
    <w:p w:rsidR="00F86B53" w:rsidRDefault="00F86B53" w:rsidP="00F86B53">
      <w:pPr>
        <w:ind w:firstLine="709"/>
      </w:pPr>
      <w:r>
        <w:t>Законодательное Собрание Приморского края</w:t>
      </w:r>
    </w:p>
    <w:p w:rsidR="00F86B53" w:rsidRDefault="00F86B53" w:rsidP="00F86B53"/>
    <w:p w:rsidR="00F86B53" w:rsidRDefault="00F86B53" w:rsidP="00F86B53">
      <w:r>
        <w:t>ПОСТАНОВЛЯЕТ:</w:t>
      </w:r>
    </w:p>
    <w:p w:rsidR="00F86B53" w:rsidRDefault="00F86B53" w:rsidP="00F86B53">
      <w:pPr>
        <w:jc w:val="both"/>
      </w:pPr>
    </w:p>
    <w:p w:rsidR="00F86B53" w:rsidRDefault="00F86B53" w:rsidP="00F86B53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2016 и 2017 годов</w:t>
      </w:r>
      <w:r>
        <w:t>".</w:t>
      </w:r>
    </w:p>
    <w:p w:rsidR="00F86B53" w:rsidRDefault="00F86B53" w:rsidP="00F86B53">
      <w:pPr>
        <w:jc w:val="both"/>
      </w:pPr>
    </w:p>
    <w:p w:rsidR="00F86B53" w:rsidRDefault="00F86B53" w:rsidP="00F86B53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86B53" w:rsidRDefault="00F86B53" w:rsidP="00F86B53">
      <w:pPr>
        <w:pStyle w:val="a3"/>
        <w:tabs>
          <w:tab w:val="clear" w:pos="4153"/>
          <w:tab w:val="clear" w:pos="8306"/>
        </w:tabs>
        <w:jc w:val="both"/>
      </w:pPr>
    </w:p>
    <w:p w:rsidR="00F86B53" w:rsidRDefault="00F86B53" w:rsidP="00F86B5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86B53" w:rsidRDefault="00F86B53" w:rsidP="00F86B53">
      <w:pPr>
        <w:jc w:val="both"/>
      </w:pPr>
      <w:bookmarkStart w:id="0" w:name="_GoBack"/>
      <w:bookmarkEnd w:id="0"/>
    </w:p>
    <w:p w:rsidR="00F86B53" w:rsidRDefault="00F86B53" w:rsidP="00F86B53">
      <w:pPr>
        <w:jc w:val="both"/>
      </w:pPr>
    </w:p>
    <w:p w:rsidR="00F86B53" w:rsidRDefault="00F86B53" w:rsidP="00F86B53">
      <w:pPr>
        <w:jc w:val="both"/>
      </w:pPr>
    </w:p>
    <w:p w:rsidR="00F86B53" w:rsidRDefault="00F86B53" w:rsidP="00F86B53">
      <w:pPr>
        <w:jc w:val="both"/>
      </w:pPr>
      <w:r>
        <w:t>Председатель</w:t>
      </w:r>
    </w:p>
    <w:p w:rsidR="00F86B53" w:rsidRDefault="00F86B53" w:rsidP="00F86B53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F86B53" w:rsidRDefault="00F86B53" w:rsidP="00F86B53"/>
    <w:p w:rsidR="00F86B53" w:rsidRDefault="00F86B53" w:rsidP="00F86B53"/>
    <w:p w:rsidR="00F86B53" w:rsidRDefault="00F86B53" w:rsidP="00F86B53"/>
    <w:p w:rsidR="00F86B53" w:rsidRDefault="00F86B53" w:rsidP="00F86B53"/>
    <w:p w:rsidR="00F86B53" w:rsidRDefault="00F86B53" w:rsidP="00F86B5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6CBE" w:rsidRDefault="00326CBE">
      <w:r>
        <w:separator/>
      </w:r>
    </w:p>
  </w:endnote>
  <w:endnote w:type="continuationSeparator" w:id="0">
    <w:p w:rsidR="00326CBE" w:rsidRDefault="00326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6CBE" w:rsidRDefault="00326CBE">
      <w:r>
        <w:separator/>
      </w:r>
    </w:p>
  </w:footnote>
  <w:footnote w:type="continuationSeparator" w:id="0">
    <w:p w:rsidR="00326CBE" w:rsidRDefault="00326C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6B53"/>
    <w:rsid w:val="00057575"/>
    <w:rsid w:val="000B3FB2"/>
    <w:rsid w:val="000D628E"/>
    <w:rsid w:val="000E5228"/>
    <w:rsid w:val="00123119"/>
    <w:rsid w:val="00155F7F"/>
    <w:rsid w:val="00326CBE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2015-12-14T02:28:00Z</cp:lastPrinted>
  <dcterms:created xsi:type="dcterms:W3CDTF">2015-12-14T02:26:00Z</dcterms:created>
  <dcterms:modified xsi:type="dcterms:W3CDTF">2015-12-14T02:29:00Z</dcterms:modified>
</cp:coreProperties>
</file>