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6" o:title=""/>
                </v:shape>
                <o:OLEObject Type="Embed" ProgID="Word.Picture.8" ShapeID="_x0000_i1025" DrawAspect="Content" ObjectID="_151161341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1780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17809">
              <w:rPr>
                <w:szCs w:val="28"/>
              </w:rPr>
              <w:t>14.12.2015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17809" w:rsidRPr="00317809">
              <w:rPr>
                <w:szCs w:val="28"/>
              </w:rPr>
              <w:t>2227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1780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17809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бюджете территориального фонда обязательного медицинского страхования Приморского края </w:t>
            </w:r>
            <w:r>
              <w:t>на 2016 год"</w:t>
            </w:r>
          </w:p>
          <w:p w:rsidR="000B3FB2" w:rsidRPr="00317809" w:rsidRDefault="000B3FB2" w:rsidP="0094344A">
            <w:pPr>
              <w:ind w:left="-108"/>
              <w:jc w:val="both"/>
            </w:pPr>
          </w:p>
        </w:tc>
      </w:tr>
    </w:tbl>
    <w:p w:rsidR="00317809" w:rsidRDefault="00317809" w:rsidP="00317809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317809" w:rsidRPr="00A73671" w:rsidRDefault="00317809" w:rsidP="00317809">
      <w:pPr>
        <w:pStyle w:val="a3"/>
        <w:tabs>
          <w:tab w:val="clear" w:pos="4153"/>
          <w:tab w:val="clear" w:pos="8306"/>
        </w:tabs>
        <w:jc w:val="both"/>
      </w:pPr>
    </w:p>
    <w:p w:rsidR="00317809" w:rsidRPr="00A73671" w:rsidRDefault="00317809" w:rsidP="00317809">
      <w:pPr>
        <w:pStyle w:val="a3"/>
        <w:tabs>
          <w:tab w:val="clear" w:pos="4153"/>
          <w:tab w:val="clear" w:pos="8306"/>
        </w:tabs>
        <w:jc w:val="both"/>
      </w:pPr>
      <w:r w:rsidRPr="00A73671">
        <w:t>ПОСТАНОВЛЯЕТ:</w:t>
      </w:r>
    </w:p>
    <w:p w:rsidR="00317809" w:rsidRPr="00A73671" w:rsidRDefault="00317809" w:rsidP="00317809">
      <w:pPr>
        <w:pStyle w:val="a3"/>
        <w:tabs>
          <w:tab w:val="clear" w:pos="4153"/>
          <w:tab w:val="clear" w:pos="8306"/>
        </w:tabs>
        <w:jc w:val="both"/>
      </w:pPr>
    </w:p>
    <w:p w:rsidR="00317809" w:rsidRPr="00A73671" w:rsidRDefault="00317809" w:rsidP="00317809">
      <w:pPr>
        <w:pStyle w:val="a3"/>
        <w:tabs>
          <w:tab w:val="clear" w:pos="4153"/>
          <w:tab w:val="clear" w:pos="8306"/>
        </w:tabs>
        <w:jc w:val="both"/>
      </w:pPr>
      <w:r w:rsidRPr="00A73671">
        <w:tab/>
        <w:t xml:space="preserve">1.Принять проект закона Приморского края </w:t>
      </w:r>
      <w:r w:rsidRPr="00A73671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 w:rsidRPr="00A73671">
        <w:t>на 2016 год" во втором чтении.</w:t>
      </w:r>
    </w:p>
    <w:p w:rsidR="00317809" w:rsidRPr="00A73671" w:rsidRDefault="00317809" w:rsidP="00317809">
      <w:pPr>
        <w:pStyle w:val="a3"/>
        <w:tabs>
          <w:tab w:val="clear" w:pos="4153"/>
          <w:tab w:val="clear" w:pos="8306"/>
        </w:tabs>
        <w:jc w:val="both"/>
      </w:pPr>
    </w:p>
    <w:p w:rsidR="00317809" w:rsidRDefault="00317809" w:rsidP="00317809">
      <w:pPr>
        <w:pStyle w:val="a7"/>
        <w:spacing w:before="0" w:line="240" w:lineRule="auto"/>
        <w:ind w:firstLine="709"/>
      </w:pPr>
      <w:r w:rsidRPr="00A73671">
        <w:t>2.</w:t>
      </w:r>
      <w:r>
        <w:t>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317809" w:rsidRPr="00A73671" w:rsidRDefault="00317809" w:rsidP="00317809">
      <w:pPr>
        <w:pStyle w:val="a7"/>
        <w:spacing w:before="0" w:line="240" w:lineRule="auto"/>
        <w:ind w:firstLine="709"/>
        <w:rPr>
          <w:szCs w:val="28"/>
        </w:rPr>
      </w:pPr>
    </w:p>
    <w:p w:rsidR="00317809" w:rsidRPr="00371874" w:rsidRDefault="00317809" w:rsidP="00317809">
      <w:pPr>
        <w:pStyle w:val="30"/>
      </w:pPr>
      <w:r>
        <w:t>3</w:t>
      </w:r>
      <w:r w:rsidRPr="00371874">
        <w:t>.Настоящее постановление вступает в силу со дня его принятия.</w:t>
      </w:r>
    </w:p>
    <w:p w:rsidR="00317809" w:rsidRPr="004F6ADE" w:rsidRDefault="00317809" w:rsidP="00317809">
      <w:pPr>
        <w:pStyle w:val="30"/>
      </w:pPr>
    </w:p>
    <w:p w:rsidR="00317809" w:rsidRPr="004F6ADE" w:rsidRDefault="00317809" w:rsidP="00317809">
      <w:pPr>
        <w:pStyle w:val="30"/>
      </w:pPr>
    </w:p>
    <w:p w:rsidR="00317809" w:rsidRPr="004F6ADE" w:rsidRDefault="00317809" w:rsidP="00317809">
      <w:pPr>
        <w:pStyle w:val="30"/>
      </w:pPr>
    </w:p>
    <w:p w:rsidR="00317809" w:rsidRDefault="00317809" w:rsidP="00317809">
      <w:r>
        <w:t xml:space="preserve">Председатель </w:t>
      </w:r>
    </w:p>
    <w:p w:rsidR="00317809" w:rsidRDefault="00317809" w:rsidP="00317809">
      <w:pPr>
        <w:pStyle w:val="Normal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>Законодательного Собрания                                                           В.В. Горчаков</w:t>
      </w:r>
    </w:p>
    <w:p w:rsidR="00317809" w:rsidRDefault="00317809" w:rsidP="00317809">
      <w:pPr>
        <w:pStyle w:val="30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570" w:rsidRDefault="00876570">
      <w:r>
        <w:separator/>
      </w:r>
    </w:p>
  </w:endnote>
  <w:endnote w:type="continuationSeparator" w:id="0">
    <w:p w:rsidR="00876570" w:rsidRDefault="00876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570" w:rsidRDefault="00876570">
      <w:r>
        <w:separator/>
      </w:r>
    </w:p>
  </w:footnote>
  <w:footnote w:type="continuationSeparator" w:id="0">
    <w:p w:rsidR="00876570" w:rsidRDefault="008765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7809"/>
    <w:rsid w:val="00057575"/>
    <w:rsid w:val="000B3FB2"/>
    <w:rsid w:val="000D628E"/>
    <w:rsid w:val="000E5228"/>
    <w:rsid w:val="00123119"/>
    <w:rsid w:val="00155F7F"/>
    <w:rsid w:val="0031780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76570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317809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Normal">
    <w:name w:val="Normal"/>
    <w:rsid w:val="00317809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317809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317809"/>
    <w:rPr>
      <w:sz w:val="28"/>
    </w:rPr>
  </w:style>
  <w:style w:type="character" w:customStyle="1" w:styleId="a4">
    <w:name w:val="Верхний колонтитул Знак"/>
    <w:link w:val="a3"/>
    <w:uiPriority w:val="99"/>
    <w:rsid w:val="0031780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2015-12-14T05:50:00Z</cp:lastPrinted>
  <dcterms:created xsi:type="dcterms:W3CDTF">2015-12-14T05:50:00Z</dcterms:created>
  <dcterms:modified xsi:type="dcterms:W3CDTF">2015-12-14T05:51:00Z</dcterms:modified>
</cp:coreProperties>
</file>