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D432A8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D432A8" w:rsidRPr="00D432A8">
              <w:rPr>
                <w:szCs w:val="28"/>
              </w:rPr>
              <w:t>№ 911054-6 "О внесении изменений в статью 102 части первой Налогового кодекса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D432A8" w:rsidRPr="00D432A8">
        <w:rPr>
          <w:szCs w:val="28"/>
        </w:rPr>
        <w:t>№ 911054-6 "О внесении изменений в статью 102 части первой Налогового кодекса Российской Федерации" (в части расширения состава сведений о налогоплательщике, не о</w:t>
      </w:r>
      <w:r w:rsidR="00D432A8">
        <w:rPr>
          <w:szCs w:val="28"/>
        </w:rPr>
        <w:t>тносящихся к налоговой тайне)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D432A8" w:rsidRPr="00D432A8">
        <w:rPr>
          <w:szCs w:val="28"/>
        </w:rPr>
        <w:t>№ 911054-6 "О внесении изменений в статью 102 части первой Налогового кодекса Российской Федерации</w:t>
      </w:r>
      <w:bookmarkStart w:id="0" w:name="_GoBack"/>
      <w:bookmarkEnd w:id="0"/>
      <w:r w:rsidR="00403937" w:rsidRPr="00403937">
        <w:rPr>
          <w:szCs w:val="28"/>
        </w:rPr>
        <w:t>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F4B" w:rsidRDefault="00B92F4B">
      <w:r>
        <w:separator/>
      </w:r>
    </w:p>
  </w:endnote>
  <w:endnote w:type="continuationSeparator" w:id="0">
    <w:p w:rsidR="00B92F4B" w:rsidRDefault="00B9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F4B" w:rsidRDefault="00B92F4B">
      <w:r>
        <w:separator/>
      </w:r>
    </w:p>
  </w:footnote>
  <w:footnote w:type="continuationSeparator" w:id="0">
    <w:p w:rsidR="00B92F4B" w:rsidRDefault="00B92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24C09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03937"/>
    <w:rsid w:val="00421D7E"/>
    <w:rsid w:val="00423D9A"/>
    <w:rsid w:val="00436334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919FC"/>
    <w:rsid w:val="006C6DBF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9323BE"/>
    <w:rsid w:val="009853CF"/>
    <w:rsid w:val="009A6CD3"/>
    <w:rsid w:val="009C1C35"/>
    <w:rsid w:val="00A26DF2"/>
    <w:rsid w:val="00A35088"/>
    <w:rsid w:val="00AB64A3"/>
    <w:rsid w:val="00AC5694"/>
    <w:rsid w:val="00B176B3"/>
    <w:rsid w:val="00B73C13"/>
    <w:rsid w:val="00B92F4B"/>
    <w:rsid w:val="00BD7755"/>
    <w:rsid w:val="00BE2974"/>
    <w:rsid w:val="00BE70B1"/>
    <w:rsid w:val="00C04FF5"/>
    <w:rsid w:val="00C93A2D"/>
    <w:rsid w:val="00CA57B3"/>
    <w:rsid w:val="00D032BD"/>
    <w:rsid w:val="00D365AD"/>
    <w:rsid w:val="00D432A8"/>
    <w:rsid w:val="00D536A5"/>
    <w:rsid w:val="00DA1590"/>
    <w:rsid w:val="00DA5176"/>
    <w:rsid w:val="00DC30EF"/>
    <w:rsid w:val="00DF744E"/>
    <w:rsid w:val="00E37A46"/>
    <w:rsid w:val="00E71CB1"/>
    <w:rsid w:val="00E93DFD"/>
    <w:rsid w:val="00E96D13"/>
    <w:rsid w:val="00EF1D3E"/>
    <w:rsid w:val="00F275A8"/>
    <w:rsid w:val="00F3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</cp:lastModifiedBy>
  <cp:revision>17</cp:revision>
  <cp:lastPrinted>2015-12-14T01:23:00Z</cp:lastPrinted>
  <dcterms:created xsi:type="dcterms:W3CDTF">2012-03-05T22:57:00Z</dcterms:created>
  <dcterms:modified xsi:type="dcterms:W3CDTF">2015-12-14T01:23:00Z</dcterms:modified>
</cp:coreProperties>
</file>