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1192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7F73" w:rsidRPr="00E850C3" w:rsidRDefault="008A7F73" w:rsidP="008A7F73">
      <w:pPr>
        <w:jc w:val="center"/>
        <w:rPr>
          <w:b/>
          <w:bCs/>
        </w:rPr>
      </w:pPr>
      <w:r w:rsidRPr="00E850C3">
        <w:rPr>
          <w:b/>
        </w:rPr>
        <w:t xml:space="preserve">О ВНЕСЕНИИ ИЗМЕНЕНИЙ В </w:t>
      </w:r>
      <w:r w:rsidRPr="00E850C3">
        <w:rPr>
          <w:b/>
          <w:bCs/>
        </w:rPr>
        <w:t>ЗАКОН ПРИМОРСКОГО КРАЯ</w:t>
      </w:r>
    </w:p>
    <w:p w:rsidR="008A7F73" w:rsidRPr="00E850C3" w:rsidRDefault="008A7F73" w:rsidP="008A7F73">
      <w:pPr>
        <w:jc w:val="center"/>
        <w:rPr>
          <w:b/>
          <w:szCs w:val="28"/>
        </w:rPr>
      </w:pPr>
      <w:r w:rsidRPr="00E850C3">
        <w:rPr>
          <w:b/>
        </w:rPr>
        <w:t xml:space="preserve">"О ГОСУДАРСТВЕННЫХ ДОЛЖНОСТЯХ </w:t>
      </w:r>
      <w:r w:rsidRPr="00E850C3">
        <w:rPr>
          <w:b/>
          <w:szCs w:val="28"/>
        </w:rPr>
        <w:t>ПРИМОРСКОГО КРАЯ"</w:t>
      </w:r>
    </w:p>
    <w:p w:rsidR="008A7F73" w:rsidRPr="00E850C3" w:rsidRDefault="008A7F73" w:rsidP="008A7F73"/>
    <w:p w:rsidR="008A7F73" w:rsidRPr="00E850C3" w:rsidRDefault="008A7F73" w:rsidP="008A7F73">
      <w:pPr>
        <w:tabs>
          <w:tab w:val="left" w:pos="7371"/>
        </w:tabs>
        <w:ind w:firstLine="709"/>
        <w:jc w:val="both"/>
      </w:pPr>
      <w:proofErr w:type="gramStart"/>
      <w:r w:rsidRPr="00E850C3">
        <w:t>Принят</w:t>
      </w:r>
      <w:proofErr w:type="gramEnd"/>
      <w:r w:rsidRPr="00E850C3">
        <w:t xml:space="preserve"> Законодательным Собранием Приморского края </w:t>
      </w:r>
      <w:r>
        <w:t>25 ноября 2015 года в первом чтении</w:t>
      </w:r>
    </w:p>
    <w:p w:rsidR="008A7F73" w:rsidRPr="00E850C3" w:rsidRDefault="008A7F73" w:rsidP="008A7F73">
      <w:pPr>
        <w:tabs>
          <w:tab w:val="left" w:pos="7371"/>
        </w:tabs>
        <w:ind w:firstLine="709"/>
        <w:jc w:val="both"/>
      </w:pPr>
    </w:p>
    <w:p w:rsidR="008A7F73" w:rsidRPr="00E850C3" w:rsidRDefault="008A7F73" w:rsidP="008A7F73">
      <w:pPr>
        <w:tabs>
          <w:tab w:val="left" w:pos="7371"/>
        </w:tabs>
        <w:ind w:firstLine="709"/>
        <w:jc w:val="both"/>
        <w:rPr>
          <w:szCs w:val="28"/>
        </w:rPr>
      </w:pPr>
      <w:r w:rsidRPr="00E850C3">
        <w:rPr>
          <w:szCs w:val="28"/>
        </w:rPr>
        <w:t xml:space="preserve">СТАТЬЯ 1. </w:t>
      </w:r>
    </w:p>
    <w:p w:rsidR="008A7F73" w:rsidRPr="00E850C3" w:rsidRDefault="008A7F73" w:rsidP="008A7F7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850C3">
        <w:rPr>
          <w:szCs w:val="28"/>
        </w:rPr>
        <w:t xml:space="preserve">Внести в </w:t>
      </w:r>
      <w:hyperlink r:id="rId9" w:history="1">
        <w:r w:rsidRPr="00E850C3">
          <w:rPr>
            <w:szCs w:val="28"/>
          </w:rPr>
          <w:t>Закон</w:t>
        </w:r>
      </w:hyperlink>
      <w:r w:rsidRPr="00E850C3">
        <w:rPr>
          <w:szCs w:val="28"/>
        </w:rPr>
        <w:t xml:space="preserve"> Приморского края от 13 июня 2007 года № 87-КЗ "О государственных должностях Приморского края" (Ведомости Законодательного Собрания Приморского края, 2007, № 21, стр. 2; 2009, </w:t>
      </w:r>
      <w:r w:rsidRPr="00E850C3"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 w:rsidRPr="00E850C3">
        <w:rPr>
          <w:szCs w:val="28"/>
        </w:rPr>
        <w:t xml:space="preserve"> </w:t>
      </w:r>
      <w:proofErr w:type="gramStart"/>
      <w:r w:rsidRPr="00E850C3">
        <w:rPr>
          <w:szCs w:val="28"/>
        </w:rPr>
        <w:t>2014, № 81, стр. 4, стр. 6; 2015, № 120, стр. 41) следующие изменения:</w:t>
      </w:r>
      <w:proofErr w:type="gramEnd"/>
    </w:p>
    <w:p w:rsidR="008A7F73" w:rsidRPr="00E850C3" w:rsidRDefault="008A7F73" w:rsidP="008A7F73">
      <w:pPr>
        <w:ind w:firstLine="709"/>
        <w:jc w:val="both"/>
        <w:rPr>
          <w:szCs w:val="28"/>
        </w:rPr>
      </w:pPr>
      <w:r w:rsidRPr="00E850C3">
        <w:rPr>
          <w:szCs w:val="28"/>
        </w:rPr>
        <w:t>1)</w:t>
      </w:r>
      <w:r>
        <w:rPr>
          <w:szCs w:val="28"/>
        </w:rPr>
        <w:t>по тексту статьи 5</w:t>
      </w:r>
      <w:r>
        <w:rPr>
          <w:szCs w:val="28"/>
          <w:vertAlign w:val="superscript"/>
        </w:rPr>
        <w:t>1</w:t>
      </w:r>
      <w:r w:rsidRPr="00E850C3">
        <w:rPr>
          <w:szCs w:val="28"/>
        </w:rPr>
        <w:t xml:space="preserve"> слово ", акций" исключить;</w:t>
      </w:r>
    </w:p>
    <w:p w:rsidR="008A7F73" w:rsidRPr="00E850C3" w:rsidRDefault="008A7F73" w:rsidP="008A7F73">
      <w:pPr>
        <w:ind w:firstLine="709"/>
        <w:jc w:val="both"/>
        <w:rPr>
          <w:szCs w:val="28"/>
        </w:rPr>
      </w:pPr>
      <w:r w:rsidRPr="00E850C3">
        <w:rPr>
          <w:szCs w:val="28"/>
        </w:rPr>
        <w:t>2)в статье 6:</w:t>
      </w:r>
    </w:p>
    <w:p w:rsidR="008A7F73" w:rsidRPr="00E850C3" w:rsidRDefault="008A7F73" w:rsidP="008A7F73">
      <w:pPr>
        <w:ind w:firstLine="709"/>
        <w:jc w:val="both"/>
        <w:rPr>
          <w:szCs w:val="28"/>
        </w:rPr>
      </w:pPr>
      <w:r w:rsidRPr="00E850C3">
        <w:rPr>
          <w:szCs w:val="28"/>
        </w:rPr>
        <w:t>а</w:t>
      </w:r>
      <w:proofErr w:type="gramStart"/>
      <w:r w:rsidRPr="00E850C3">
        <w:rPr>
          <w:szCs w:val="28"/>
        </w:rPr>
        <w:t>)в</w:t>
      </w:r>
      <w:proofErr w:type="gramEnd"/>
      <w:r w:rsidRPr="00E850C3">
        <w:rPr>
          <w:szCs w:val="28"/>
        </w:rPr>
        <w:t xml:space="preserve"> части 1 слово "ограничения" заменить словами "ограничения и обязанности";</w:t>
      </w:r>
    </w:p>
    <w:p w:rsidR="008A7F73" w:rsidRPr="00E850C3" w:rsidRDefault="008A7F73" w:rsidP="008A7F73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 тексту части 4 слово "акция</w:t>
      </w:r>
      <w:r w:rsidRPr="00E850C3">
        <w:rPr>
          <w:szCs w:val="28"/>
        </w:rPr>
        <w:t>" в соответствующих</w:t>
      </w:r>
      <w:r>
        <w:rPr>
          <w:szCs w:val="28"/>
        </w:rPr>
        <w:t xml:space="preserve"> числе и</w:t>
      </w:r>
      <w:r w:rsidRPr="00E850C3">
        <w:rPr>
          <w:szCs w:val="28"/>
        </w:rPr>
        <w:t xml:space="preserve"> падеж</w:t>
      </w:r>
      <w:r>
        <w:rPr>
          <w:szCs w:val="28"/>
        </w:rPr>
        <w:t>е</w:t>
      </w:r>
      <w:r w:rsidRPr="00E850C3">
        <w:rPr>
          <w:szCs w:val="28"/>
        </w:rPr>
        <w:t xml:space="preserve"> исключить;</w:t>
      </w:r>
    </w:p>
    <w:p w:rsidR="008A7F73" w:rsidRPr="00FD78A4" w:rsidRDefault="008A7F73" w:rsidP="008A7F73">
      <w:pPr>
        <w:ind w:firstLine="709"/>
        <w:jc w:val="both"/>
        <w:rPr>
          <w:szCs w:val="28"/>
        </w:rPr>
      </w:pPr>
      <w:r w:rsidRPr="00E850C3">
        <w:rPr>
          <w:szCs w:val="28"/>
        </w:rPr>
        <w:t>3)в статье 6</w:t>
      </w:r>
      <w:r w:rsidRPr="00E850C3">
        <w:rPr>
          <w:szCs w:val="28"/>
          <w:vertAlign w:val="superscript"/>
        </w:rPr>
        <w:t>2</w:t>
      </w:r>
      <w:r>
        <w:rPr>
          <w:szCs w:val="28"/>
        </w:rPr>
        <w:t>:</w:t>
      </w:r>
    </w:p>
    <w:p w:rsidR="008A7F73" w:rsidRPr="00E850C3" w:rsidRDefault="008A7F73" w:rsidP="008A7F73">
      <w:pPr>
        <w:ind w:firstLine="709"/>
        <w:jc w:val="both"/>
        <w:rPr>
          <w:szCs w:val="28"/>
        </w:rPr>
      </w:pPr>
      <w:r w:rsidRPr="00E850C3">
        <w:rPr>
          <w:szCs w:val="28"/>
        </w:rPr>
        <w:t>а</w:t>
      </w:r>
      <w:proofErr w:type="gramStart"/>
      <w:r w:rsidRPr="00E850C3">
        <w:rPr>
          <w:szCs w:val="28"/>
        </w:rPr>
        <w:t>)ч</w:t>
      </w:r>
      <w:proofErr w:type="gramEnd"/>
      <w:r w:rsidRPr="00E850C3">
        <w:rPr>
          <w:szCs w:val="28"/>
        </w:rPr>
        <w:t>асть 1 изложить в следующей редакции:</w:t>
      </w:r>
    </w:p>
    <w:p w:rsidR="008A7F73" w:rsidRDefault="008A7F73" w:rsidP="008A7F73">
      <w:pPr>
        <w:ind w:firstLine="709"/>
        <w:jc w:val="both"/>
        <w:rPr>
          <w:szCs w:val="28"/>
        </w:rPr>
      </w:pPr>
      <w:r w:rsidRPr="00E850C3">
        <w:rPr>
          <w:szCs w:val="28"/>
        </w:rPr>
        <w:t>"1.Для целей настоящего Закона используются понятия "личная заинтересованность", "конфликт интересов", установленные частями 1 и 2 статьи 10 Федерального закона "О противодействии коррупции</w:t>
      </w:r>
      <w:r w:rsidR="00BC650D">
        <w:rPr>
          <w:szCs w:val="28"/>
        </w:rPr>
        <w:t>"</w:t>
      </w:r>
      <w:bookmarkStart w:id="0" w:name="_GoBack"/>
      <w:bookmarkEnd w:id="0"/>
      <w:proofErr w:type="gramStart"/>
      <w:r w:rsidRPr="00E850C3">
        <w:rPr>
          <w:szCs w:val="28"/>
        </w:rPr>
        <w:t>."</w:t>
      </w:r>
      <w:proofErr w:type="gramEnd"/>
      <w:r w:rsidRPr="00E850C3">
        <w:rPr>
          <w:szCs w:val="28"/>
        </w:rPr>
        <w:t>;</w:t>
      </w:r>
    </w:p>
    <w:p w:rsidR="008A7F73" w:rsidRPr="00E850C3" w:rsidRDefault="008A7F73" w:rsidP="008A7F7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>б</w:t>
      </w:r>
      <w:proofErr w:type="gramStart"/>
      <w:r w:rsidRPr="00E850C3">
        <w:rPr>
          <w:szCs w:val="28"/>
        </w:rPr>
        <w:t>)д</w:t>
      </w:r>
      <w:proofErr w:type="gramEnd"/>
      <w:r w:rsidRPr="00E850C3">
        <w:rPr>
          <w:szCs w:val="28"/>
        </w:rPr>
        <w:t>ополнить частью 3</w:t>
      </w:r>
      <w:r w:rsidRPr="00E850C3">
        <w:rPr>
          <w:szCs w:val="28"/>
          <w:vertAlign w:val="superscript"/>
        </w:rPr>
        <w:t xml:space="preserve">1 </w:t>
      </w:r>
      <w:r w:rsidRPr="00E850C3">
        <w:rPr>
          <w:szCs w:val="28"/>
        </w:rPr>
        <w:t xml:space="preserve">следующего содержания: </w:t>
      </w:r>
    </w:p>
    <w:p w:rsidR="008A7F73" w:rsidRPr="00E850C3" w:rsidRDefault="008A7F73" w:rsidP="008A7F7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850C3">
        <w:rPr>
          <w:szCs w:val="28"/>
        </w:rPr>
        <w:t>"3</w:t>
      </w:r>
      <w:r w:rsidRPr="00E850C3">
        <w:rPr>
          <w:szCs w:val="28"/>
          <w:vertAlign w:val="superscript"/>
        </w:rPr>
        <w:t>1</w:t>
      </w:r>
      <w:r w:rsidRPr="00E850C3">
        <w:rPr>
          <w:szCs w:val="28"/>
        </w:rPr>
        <w:t xml:space="preserve">.Лица, замещающие государственные должности (за исключением государственных должностей, указанных в </w:t>
      </w:r>
      <w:hyperlink r:id="rId10" w:history="1">
        <w:r w:rsidRPr="00E850C3">
          <w:rPr>
            <w:szCs w:val="28"/>
          </w:rPr>
          <w:t>пунктах 5</w:t>
        </w:r>
      </w:hyperlink>
      <w:r w:rsidRPr="00E850C3">
        <w:rPr>
          <w:szCs w:val="28"/>
        </w:rPr>
        <w:t>-</w:t>
      </w:r>
      <w:hyperlink r:id="rId11" w:history="1">
        <w:r w:rsidRPr="00E850C3">
          <w:rPr>
            <w:szCs w:val="28"/>
          </w:rPr>
          <w:t>9</w:t>
        </w:r>
      </w:hyperlink>
      <w:r w:rsidRPr="00E850C3">
        <w:rPr>
          <w:szCs w:val="28"/>
        </w:rPr>
        <w:t xml:space="preserve">, </w:t>
      </w:r>
      <w:hyperlink r:id="rId12" w:history="1">
        <w:r w:rsidRPr="00E850C3">
          <w:rPr>
            <w:szCs w:val="28"/>
          </w:rPr>
          <w:t>15 части 1 статьи 2</w:t>
        </w:r>
      </w:hyperlink>
      <w:r w:rsidRPr="00E850C3">
        <w:rPr>
          <w:szCs w:val="28"/>
        </w:rPr>
        <w:t xml:space="preserve"> настоящего Закона), обязаны сообщать в установленном настоящей статьей порядке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конфликта.".</w:t>
      </w:r>
      <w:proofErr w:type="gramEnd"/>
    </w:p>
    <w:p w:rsidR="008A7F73" w:rsidRDefault="008A7F73" w:rsidP="008A7F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A7F73" w:rsidRPr="00E850C3" w:rsidRDefault="008A7F73" w:rsidP="008A7F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E850C3">
        <w:rPr>
          <w:szCs w:val="28"/>
        </w:rPr>
        <w:t>ТАТЬЯ 2.</w:t>
      </w:r>
    </w:p>
    <w:p w:rsidR="008A7F73" w:rsidRPr="00E850C3" w:rsidRDefault="008A7F73" w:rsidP="008A7F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 xml:space="preserve">Настоящий Закон вступает в силу по </w:t>
      </w:r>
      <w:proofErr w:type="gramStart"/>
      <w:r w:rsidRPr="00E850C3">
        <w:rPr>
          <w:szCs w:val="28"/>
        </w:rPr>
        <w:t>истечении</w:t>
      </w:r>
      <w:proofErr w:type="gramEnd"/>
      <w:r w:rsidRPr="00E850C3">
        <w:rPr>
          <w:szCs w:val="28"/>
        </w:rPr>
        <w:t xml:space="preserve"> 10 дней со дня его официального опубликования.</w:t>
      </w:r>
    </w:p>
    <w:p w:rsidR="008A7F73" w:rsidRPr="00E850C3" w:rsidRDefault="008A7F73" w:rsidP="008A7F7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A7F73" w:rsidRPr="00E850C3" w:rsidRDefault="008A7F73" w:rsidP="008A7F7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A7F73" w:rsidRPr="00E850C3" w:rsidRDefault="008A7F73" w:rsidP="008A7F7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E0544" w:rsidRDefault="008A7F73" w:rsidP="008A7F73">
      <w:pPr>
        <w:autoSpaceDE w:val="0"/>
        <w:autoSpaceDN w:val="0"/>
        <w:adjustRightInd w:val="0"/>
        <w:jc w:val="both"/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В.В. Миклушевский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E03" w:rsidRDefault="00241E03">
      <w:r>
        <w:separator/>
      </w:r>
    </w:p>
  </w:endnote>
  <w:endnote w:type="continuationSeparator" w:id="0">
    <w:p w:rsidR="00241E03" w:rsidRDefault="0024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E03" w:rsidRDefault="00241E03">
      <w:r>
        <w:separator/>
      </w:r>
    </w:p>
  </w:footnote>
  <w:footnote w:type="continuationSeparator" w:id="0">
    <w:p w:rsidR="00241E03" w:rsidRDefault="00241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7F73"/>
    <w:rsid w:val="0003291F"/>
    <w:rsid w:val="00241E03"/>
    <w:rsid w:val="00380EE1"/>
    <w:rsid w:val="003B26E7"/>
    <w:rsid w:val="0047435B"/>
    <w:rsid w:val="005A2827"/>
    <w:rsid w:val="008A7F73"/>
    <w:rsid w:val="00AB70F9"/>
    <w:rsid w:val="00AC31EC"/>
    <w:rsid w:val="00B14397"/>
    <w:rsid w:val="00BC650D"/>
    <w:rsid w:val="00BE0544"/>
    <w:rsid w:val="00E34273"/>
    <w:rsid w:val="00E60B2A"/>
    <w:rsid w:val="00F23036"/>
    <w:rsid w:val="00F82E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8A7F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A7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442CA52DDCFD650B4622CE953B241D8EA4AF5A58A9BC23ECFD7ED9339F0737CCF85C2646A94FA48D72DDF6qA6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42CA52DDCFD650B4622CE953B241D8EA4AF5A58A9BC23ECFD7ED9339F0737CCF85C2646A94FA48D72DCF1qA6D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42CA52DDCFD650B4622CE953B241D8EA4AF5A58A9BC23ECFD7ED9339F0737CCF85C2646A94FA48D72DCF2qA6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E212C9558E719FC9F3A2B624E8689D1F76613E7F43E7DB86C99102CA3439B666cEA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2015-11-26T22:48:00Z</cp:lastPrinted>
  <dcterms:created xsi:type="dcterms:W3CDTF">2015-11-25T06:18:00Z</dcterms:created>
  <dcterms:modified xsi:type="dcterms:W3CDTF">2015-11-26T22:48:00Z</dcterms:modified>
</cp:coreProperties>
</file>