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1115948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B66C68" w:rsidRDefault="005B2C40">
            <w:pPr>
              <w:spacing w:after="120"/>
              <w:ind w:firstLine="34"/>
              <w:rPr>
                <w:szCs w:val="28"/>
              </w:rPr>
            </w:pPr>
            <w:r w:rsidRPr="00B66C68">
              <w:rPr>
                <w:szCs w:val="28"/>
              </w:rPr>
              <w:t>08.12.2015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B66C68" w:rsidRDefault="00357541">
            <w:pPr>
              <w:jc w:val="right"/>
              <w:rPr>
                <w:szCs w:val="28"/>
              </w:rPr>
            </w:pPr>
            <w:r w:rsidRPr="00B66C6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B66C68" w:rsidRDefault="005B2C40">
            <w:pPr>
              <w:ind w:hanging="107"/>
              <w:rPr>
                <w:szCs w:val="28"/>
              </w:rPr>
            </w:pPr>
            <w:r w:rsidRPr="00B66C68">
              <w:rPr>
                <w:szCs w:val="28"/>
              </w:rPr>
              <w:t>452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FC03D1" w:rsidRDefault="00CE48D5" w:rsidP="00FC03D1">
            <w:pPr>
              <w:jc w:val="both"/>
            </w:pPr>
            <w:r w:rsidRPr="0045315B">
              <w:t xml:space="preserve">О проекте закона Приморского края </w:t>
            </w:r>
            <w:r w:rsidR="005C2EB5" w:rsidRPr="005C2EB5">
              <w:t xml:space="preserve">"О внесении изменений в Закон Приморского края </w:t>
            </w:r>
            <w:r w:rsidR="005C2EB5">
              <w:t xml:space="preserve">                       </w:t>
            </w:r>
            <w:r w:rsidR="005C2EB5" w:rsidRPr="005C2EB5">
      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  <w:p w:rsidR="00357541" w:rsidRDefault="00CE48D5" w:rsidP="00FC03D1">
            <w:pPr>
              <w:jc w:val="both"/>
            </w:pP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 w:rsidR="00FC03D1">
        <w:t xml:space="preserve"> </w:t>
      </w:r>
      <w:r w:rsidR="00FC03D1" w:rsidRPr="00FC03D1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>,</w:t>
      </w:r>
      <w:r w:rsidR="008D30B1">
        <w:t xml:space="preserve"> принятый Законодательным Собранием в первом чтении </w:t>
      </w:r>
      <w:r w:rsidR="00FC03D1">
        <w:t>30</w:t>
      </w:r>
      <w:r w:rsidR="008D30B1">
        <w:t xml:space="preserve"> </w:t>
      </w:r>
      <w:r w:rsidR="00FC03D1">
        <w:t>сентября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FC03D1" w:rsidRPr="00FC03D1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F42D57">
        <w:t xml:space="preserve"> </w:t>
      </w:r>
      <w:r w:rsidR="005C2EB5">
        <w:t xml:space="preserve">                                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F87EBE">
        <w:t>декабре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CB0AB8">
        <w:t xml:space="preserve"> с учетом поправ</w:t>
      </w:r>
      <w:r w:rsidR="00EA6D93">
        <w:t>о</w:t>
      </w:r>
      <w:r w:rsidR="00B23396">
        <w:t>к, рекомендуемы</w:t>
      </w:r>
      <w:r w:rsidR="00CB0AB8">
        <w:t>х</w:t>
      </w:r>
      <w:r w:rsidR="00EA6D93">
        <w:t xml:space="preserve">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5C2EB5">
        <w:t>Викдоровой</w:t>
      </w:r>
      <w:r w:rsidR="00F42D57">
        <w:t xml:space="preserve"> </w:t>
      </w:r>
      <w:r w:rsidR="00FC03D1">
        <w:t>Е</w:t>
      </w:r>
      <w:r w:rsidR="00F42D57">
        <w:t>.</w:t>
      </w:r>
      <w:r w:rsidR="00FC03D1">
        <w:t>Ю</w:t>
      </w:r>
      <w:r w:rsidR="00F42D57">
        <w:t>.</w:t>
      </w:r>
      <w:r w:rsidRPr="0045315B">
        <w:t xml:space="preserve">, </w:t>
      </w:r>
      <w:r w:rsidR="00F42D57" w:rsidRPr="0045315B">
        <w:t>заместителю председателя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FC03D1" w:rsidRDefault="00FC03D1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FC03D1">
      <w:pPr>
        <w:pStyle w:val="a3"/>
        <w:tabs>
          <w:tab w:val="clear" w:pos="4153"/>
          <w:tab w:val="clear" w:pos="8306"/>
        </w:tabs>
      </w:pPr>
      <w:r>
        <w:t>П</w:t>
      </w:r>
      <w:r w:rsidR="008D30B1">
        <w:t>редседател</w:t>
      </w:r>
      <w:r>
        <w:t>ь</w:t>
      </w:r>
      <w:r w:rsidR="006A2369">
        <w:t xml:space="preserve"> комитета </w:t>
      </w:r>
      <w:r w:rsidR="006A2369">
        <w:tab/>
      </w:r>
      <w:r w:rsidR="006A2369">
        <w:tab/>
      </w:r>
      <w:r w:rsidR="006A2369">
        <w:tab/>
      </w:r>
      <w:r w:rsidR="006A2369">
        <w:tab/>
        <w:t xml:space="preserve">  </w:t>
      </w:r>
      <w:r>
        <w:t xml:space="preserve">                          </w:t>
      </w:r>
      <w:r w:rsidR="006A2369">
        <w:t xml:space="preserve">  </w:t>
      </w:r>
      <w:r w:rsidR="008D30B1">
        <w:t xml:space="preserve">    </w:t>
      </w:r>
      <w:r>
        <w:t>Е</w:t>
      </w:r>
      <w:r w:rsidR="008D30B1">
        <w:t xml:space="preserve">.А. </w:t>
      </w:r>
      <w:r>
        <w:t>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B0F" w:rsidRDefault="009A6B0F">
      <w:r>
        <w:separator/>
      </w:r>
    </w:p>
  </w:endnote>
  <w:endnote w:type="continuationSeparator" w:id="0">
    <w:p w:rsidR="009A6B0F" w:rsidRDefault="009A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B0F" w:rsidRDefault="009A6B0F">
      <w:r>
        <w:separator/>
      </w:r>
    </w:p>
  </w:footnote>
  <w:footnote w:type="continuationSeparator" w:id="0">
    <w:p w:rsidR="009A6B0F" w:rsidRDefault="009A6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4467E"/>
    <w:rsid w:val="00160F97"/>
    <w:rsid w:val="0020003C"/>
    <w:rsid w:val="00357541"/>
    <w:rsid w:val="003A39F6"/>
    <w:rsid w:val="003D4470"/>
    <w:rsid w:val="003F2358"/>
    <w:rsid w:val="00461E2B"/>
    <w:rsid w:val="005B2C40"/>
    <w:rsid w:val="005C2EB5"/>
    <w:rsid w:val="006A2369"/>
    <w:rsid w:val="007128C1"/>
    <w:rsid w:val="008D30B1"/>
    <w:rsid w:val="00914708"/>
    <w:rsid w:val="009A6B0F"/>
    <w:rsid w:val="009E5CD9"/>
    <w:rsid w:val="00A52BA7"/>
    <w:rsid w:val="00B07AC0"/>
    <w:rsid w:val="00B23396"/>
    <w:rsid w:val="00B66C68"/>
    <w:rsid w:val="00B803DE"/>
    <w:rsid w:val="00BE16C2"/>
    <w:rsid w:val="00C5787F"/>
    <w:rsid w:val="00C9335B"/>
    <w:rsid w:val="00C958B6"/>
    <w:rsid w:val="00CB0AB8"/>
    <w:rsid w:val="00CC4D7B"/>
    <w:rsid w:val="00CE48D5"/>
    <w:rsid w:val="00D541EF"/>
    <w:rsid w:val="00E6201A"/>
    <w:rsid w:val="00EA6D93"/>
    <w:rsid w:val="00F42D57"/>
    <w:rsid w:val="00F8741C"/>
    <w:rsid w:val="00F87EBE"/>
    <w:rsid w:val="00FC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37</TotalTime>
  <Pages>2</Pages>
  <Words>198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20</cp:revision>
  <cp:lastPrinted>2015-12-08T02:04:00Z</cp:lastPrinted>
  <dcterms:created xsi:type="dcterms:W3CDTF">2015-03-12T00:21:00Z</dcterms:created>
  <dcterms:modified xsi:type="dcterms:W3CDTF">2015-12-08T23:45:00Z</dcterms:modified>
</cp:coreProperties>
</file>