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115924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140585" w:rsidP="00140585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08</w:t>
            </w:r>
            <w:r w:rsidR="00A37953">
              <w:rPr>
                <w:szCs w:val="28"/>
              </w:rPr>
              <w:t>.</w:t>
            </w:r>
            <w:r>
              <w:rPr>
                <w:szCs w:val="28"/>
              </w:rPr>
              <w:t>12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F639B6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1E4C10" w:rsidRDefault="00140585" w:rsidP="004E177B">
            <w:pPr>
              <w:jc w:val="both"/>
              <w:rPr>
                <w:szCs w:val="28"/>
              </w:rPr>
            </w:pPr>
            <w:r w:rsidRPr="00140585">
              <w:rPr>
                <w:szCs w:val="28"/>
              </w:rPr>
              <w:t>О проекте закона Приморского края "О внесении изменений в статью 9</w:t>
            </w:r>
            <w:r w:rsidRPr="00140585">
              <w:rPr>
                <w:szCs w:val="28"/>
                <w:vertAlign w:val="superscript"/>
              </w:rPr>
              <w:t>2</w:t>
            </w:r>
            <w:r w:rsidRPr="00140585">
              <w:rPr>
                <w:szCs w:val="28"/>
              </w:rPr>
              <w:t xml:space="preserve"> Закона Приморского края </w:t>
            </w:r>
            <w:r w:rsidR="00A9722F">
              <w:rPr>
                <w:szCs w:val="28"/>
              </w:rPr>
              <w:t xml:space="preserve">                          </w:t>
            </w:r>
            <w:r w:rsidRPr="00140585">
              <w:rPr>
                <w:szCs w:val="28"/>
              </w:rPr>
              <w:t>"О регулировании земельных отношений в Приморском крае"</w:t>
            </w:r>
          </w:p>
          <w:p w:rsidR="00357541" w:rsidRDefault="00A37953" w:rsidP="004E177B">
            <w:pPr>
              <w:jc w:val="both"/>
            </w:pPr>
            <w:r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  <w:bookmarkStart w:id="0" w:name="_GoBack"/>
        <w:bookmarkEnd w:id="0"/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140585">
        <w:t xml:space="preserve"> </w:t>
      </w:r>
      <w:r w:rsidR="00140585" w:rsidRPr="00140585">
        <w:rPr>
          <w:szCs w:val="28"/>
        </w:rPr>
        <w:t>"О внесении изменений в статью 9</w:t>
      </w:r>
      <w:r w:rsidR="00140585" w:rsidRPr="00140585">
        <w:rPr>
          <w:szCs w:val="28"/>
          <w:vertAlign w:val="superscript"/>
        </w:rPr>
        <w:t>2</w:t>
      </w:r>
      <w:r w:rsidR="00140585" w:rsidRPr="0014058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 втором и третьем чтениях</w:t>
      </w:r>
      <w:r w:rsidR="0014026A">
        <w:rPr>
          <w:szCs w:val="28"/>
        </w:rPr>
        <w:t xml:space="preserve"> </w:t>
      </w:r>
      <w:r w:rsidR="0014026A">
        <w:t>на основании письменного обращения Губернатора Приморского края</w:t>
      </w:r>
      <w:r w:rsidR="00A37953">
        <w:rPr>
          <w:szCs w:val="28"/>
        </w:rPr>
        <w:t>,</w:t>
      </w:r>
      <w:r w:rsidR="00296E83" w:rsidRPr="00296E83">
        <w:t xml:space="preserve"> </w:t>
      </w:r>
      <w:r w:rsidR="00296E83">
        <w:t>руководствуя</w:t>
      </w:r>
      <w:r w:rsidR="00140585">
        <w:t xml:space="preserve">сь статьей 14 Закона Приморского края </w:t>
      </w:r>
      <w:r w:rsidR="00296E83">
        <w:t>от 22 декабря 2008 года № 373-КЗ "О законодательной</w:t>
      </w:r>
      <w:proofErr w:type="gramEnd"/>
      <w:r w:rsidR="00296E83">
        <w:t xml:space="preserve"> деятельности в Приморском крае",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140585" w:rsidRPr="00140585">
        <w:rPr>
          <w:szCs w:val="28"/>
        </w:rPr>
        <w:t>"О внесении изменений в статью 9</w:t>
      </w:r>
      <w:r w:rsidR="00140585" w:rsidRPr="00140585">
        <w:rPr>
          <w:szCs w:val="28"/>
          <w:vertAlign w:val="superscript"/>
        </w:rPr>
        <w:t>2</w:t>
      </w:r>
      <w:r w:rsidR="00140585" w:rsidRPr="0014058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 w:rsidR="00140585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на очередном заседании Законодательного Собрания в </w:t>
      </w:r>
      <w:r w:rsidR="00140585">
        <w:rPr>
          <w:szCs w:val="28"/>
        </w:rPr>
        <w:t>декабре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D71648">
        <w:t>Кушнырь С.М</w:t>
      </w:r>
      <w:r w:rsidR="001D4EDB">
        <w:t>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140585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CA29B1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FE4753" w:rsidRDefault="00FE4753" w:rsidP="004A2E4A">
      <w:pPr>
        <w:ind w:firstLine="720"/>
        <w:jc w:val="both"/>
        <w:rPr>
          <w:szCs w:val="28"/>
        </w:rPr>
      </w:pPr>
    </w:p>
    <w:p w:rsidR="00FE4753" w:rsidRDefault="00140585" w:rsidP="00FE4753">
      <w:pPr>
        <w:jc w:val="both"/>
      </w:pPr>
      <w:r>
        <w:t>П</w:t>
      </w:r>
      <w:r w:rsidR="00FE4753">
        <w:t>редседател</w:t>
      </w:r>
      <w:r>
        <w:t>ь</w:t>
      </w:r>
      <w:r w:rsidR="00FE4753">
        <w:t xml:space="preserve"> комитета </w:t>
      </w:r>
      <w:r w:rsidR="00A0181A">
        <w:t xml:space="preserve">  </w:t>
      </w:r>
      <w:r w:rsidR="00FE4753">
        <w:t xml:space="preserve">                 </w:t>
      </w:r>
      <w:r>
        <w:t xml:space="preserve">                    </w:t>
      </w:r>
      <w:r w:rsidR="00FE4753">
        <w:t xml:space="preserve">                           </w:t>
      </w:r>
      <w:r w:rsidR="00A9722F">
        <w:t xml:space="preserve">        </w:t>
      </w:r>
      <w:r>
        <w:t>Е</w:t>
      </w:r>
      <w:r w:rsidR="00FE4753">
        <w:t xml:space="preserve">.А. </w:t>
      </w:r>
      <w:r>
        <w:t>Зотов</w:t>
      </w:r>
    </w:p>
    <w:sectPr w:rsidR="00FE4753" w:rsidSect="001405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D87" w:rsidRDefault="00225D87">
      <w:r>
        <w:separator/>
      </w:r>
    </w:p>
  </w:endnote>
  <w:endnote w:type="continuationSeparator" w:id="0">
    <w:p w:rsidR="00225D87" w:rsidRDefault="0022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D87" w:rsidRDefault="00225D87">
      <w:r>
        <w:separator/>
      </w:r>
    </w:p>
  </w:footnote>
  <w:footnote w:type="continuationSeparator" w:id="0">
    <w:p w:rsidR="00225D87" w:rsidRDefault="00225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2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410D6"/>
    <w:rsid w:val="000527A7"/>
    <w:rsid w:val="00053C61"/>
    <w:rsid w:val="000A7A22"/>
    <w:rsid w:val="0014026A"/>
    <w:rsid w:val="00140585"/>
    <w:rsid w:val="00160F97"/>
    <w:rsid w:val="00164C2C"/>
    <w:rsid w:val="00194B37"/>
    <w:rsid w:val="001D4EDB"/>
    <w:rsid w:val="001E4C10"/>
    <w:rsid w:val="0020003C"/>
    <w:rsid w:val="002105EF"/>
    <w:rsid w:val="00222096"/>
    <w:rsid w:val="00225D87"/>
    <w:rsid w:val="00242578"/>
    <w:rsid w:val="00294DAB"/>
    <w:rsid w:val="00296E83"/>
    <w:rsid w:val="00357541"/>
    <w:rsid w:val="00396C6F"/>
    <w:rsid w:val="003A7EE9"/>
    <w:rsid w:val="003F2358"/>
    <w:rsid w:val="00461E2B"/>
    <w:rsid w:val="004647AF"/>
    <w:rsid w:val="004A2E4A"/>
    <w:rsid w:val="004E177B"/>
    <w:rsid w:val="00572897"/>
    <w:rsid w:val="00580625"/>
    <w:rsid w:val="006367DA"/>
    <w:rsid w:val="006A7CFE"/>
    <w:rsid w:val="007128C1"/>
    <w:rsid w:val="007E493D"/>
    <w:rsid w:val="008816B1"/>
    <w:rsid w:val="0089246A"/>
    <w:rsid w:val="008F5A2C"/>
    <w:rsid w:val="008F6E7D"/>
    <w:rsid w:val="009122E7"/>
    <w:rsid w:val="00917912"/>
    <w:rsid w:val="009208EE"/>
    <w:rsid w:val="00941A9C"/>
    <w:rsid w:val="009642C4"/>
    <w:rsid w:val="009712B2"/>
    <w:rsid w:val="00981C15"/>
    <w:rsid w:val="009E5CD9"/>
    <w:rsid w:val="00A0181A"/>
    <w:rsid w:val="00A20B08"/>
    <w:rsid w:val="00A37953"/>
    <w:rsid w:val="00A9722F"/>
    <w:rsid w:val="00B04213"/>
    <w:rsid w:val="00B6288F"/>
    <w:rsid w:val="00B803DE"/>
    <w:rsid w:val="00BD1F92"/>
    <w:rsid w:val="00BE16C2"/>
    <w:rsid w:val="00C36046"/>
    <w:rsid w:val="00C9335B"/>
    <w:rsid w:val="00C958B6"/>
    <w:rsid w:val="00CA29B1"/>
    <w:rsid w:val="00CD6A05"/>
    <w:rsid w:val="00D40D3E"/>
    <w:rsid w:val="00D71648"/>
    <w:rsid w:val="00DC5AA6"/>
    <w:rsid w:val="00E210BA"/>
    <w:rsid w:val="00E26031"/>
    <w:rsid w:val="00E92654"/>
    <w:rsid w:val="00EA7649"/>
    <w:rsid w:val="00EE7454"/>
    <w:rsid w:val="00F41127"/>
    <w:rsid w:val="00F639B6"/>
    <w:rsid w:val="00F7643C"/>
    <w:rsid w:val="00FE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186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14</cp:revision>
  <cp:lastPrinted>2015-12-07T02:25:00Z</cp:lastPrinted>
  <dcterms:created xsi:type="dcterms:W3CDTF">2015-08-07T02:00:00Z</dcterms:created>
  <dcterms:modified xsi:type="dcterms:W3CDTF">2015-12-08T23:41:00Z</dcterms:modified>
</cp:coreProperties>
</file>