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61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1C19" w:rsidRPr="00551C19" w:rsidRDefault="00551C19" w:rsidP="00551C1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551C19">
        <w:rPr>
          <w:b/>
        </w:rPr>
        <w:t xml:space="preserve">О ВНЕСЕНИИ ИЗМЕНЕНИЙ В ЗАКОН ПРИМОРСКОГО КРАЯ </w:t>
      </w:r>
    </w:p>
    <w:p w:rsidR="00551C19" w:rsidRPr="00551C19" w:rsidRDefault="00551C19" w:rsidP="00551C19">
      <w:pPr>
        <w:jc w:val="center"/>
        <w:rPr>
          <w:b/>
        </w:rPr>
      </w:pPr>
      <w:r w:rsidRPr="00551C19">
        <w:rPr>
          <w:b/>
        </w:rPr>
        <w:t>"О СТАТУСЕ ДЕПУТАТА ЗАКОНОДАТЕЛЬНОГО СОБРАНИЯ ПРИМОРСКОГО КРАЯ"</w:t>
      </w:r>
    </w:p>
    <w:p w:rsidR="00551C19" w:rsidRPr="00551C19" w:rsidRDefault="00551C19" w:rsidP="00551C19"/>
    <w:p w:rsidR="00551C19" w:rsidRPr="00551C19" w:rsidRDefault="00551C19" w:rsidP="00551C19">
      <w:pPr>
        <w:ind w:firstLine="720"/>
        <w:jc w:val="both"/>
      </w:pPr>
      <w:r w:rsidRPr="00551C19">
        <w:t>Принят Законодательным Собранием Приморского края 25 ноября 2015 года</w:t>
      </w:r>
    </w:p>
    <w:p w:rsidR="00551C19" w:rsidRPr="00551C19" w:rsidRDefault="00551C19" w:rsidP="00551C19">
      <w:pPr>
        <w:ind w:firstLine="720"/>
        <w:rPr>
          <w:szCs w:val="28"/>
        </w:rPr>
      </w:pPr>
    </w:p>
    <w:p w:rsidR="00551C19" w:rsidRPr="00551C19" w:rsidRDefault="00551C19" w:rsidP="00551C19">
      <w:pPr>
        <w:ind w:firstLine="720"/>
        <w:rPr>
          <w:szCs w:val="28"/>
        </w:rPr>
      </w:pPr>
      <w:r w:rsidRPr="00551C19">
        <w:rPr>
          <w:szCs w:val="28"/>
        </w:rPr>
        <w:t>СТАТЬЯ 1.</w:t>
      </w:r>
    </w:p>
    <w:p w:rsidR="00551C19" w:rsidRPr="00551C19" w:rsidRDefault="00551C19" w:rsidP="00551C19">
      <w:pPr>
        <w:ind w:firstLine="720"/>
        <w:jc w:val="both"/>
        <w:rPr>
          <w:szCs w:val="28"/>
        </w:rPr>
      </w:pPr>
      <w:r w:rsidRPr="00551C19">
        <w:rPr>
          <w:szCs w:val="28"/>
        </w:rPr>
        <w:t xml:space="preserve">Внести в Закон Приморского края от 20 марта 1995 года </w:t>
      </w:r>
      <w:r w:rsidRPr="00551C19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121) следующие изменения:</w:t>
      </w:r>
    </w:p>
    <w:p w:rsidR="00551C19" w:rsidRPr="00551C19" w:rsidRDefault="00551C19" w:rsidP="00551C19">
      <w:pPr>
        <w:ind w:firstLine="720"/>
        <w:jc w:val="both"/>
        <w:rPr>
          <w:szCs w:val="28"/>
        </w:rPr>
      </w:pPr>
      <w:r w:rsidRPr="00551C19">
        <w:rPr>
          <w:szCs w:val="28"/>
        </w:rPr>
        <w:t>1)в статье 6:</w:t>
      </w:r>
    </w:p>
    <w:p w:rsidR="00551C19" w:rsidRPr="00551C19" w:rsidRDefault="00551C19" w:rsidP="00551C19">
      <w:pPr>
        <w:ind w:firstLine="720"/>
        <w:jc w:val="both"/>
        <w:rPr>
          <w:szCs w:val="28"/>
        </w:rPr>
      </w:pPr>
      <w:r w:rsidRPr="00551C19">
        <w:rPr>
          <w:szCs w:val="28"/>
        </w:rPr>
        <w:t>а)в наименовании статьи после слова "Ограничения" дополнить словами "и обязанности";</w:t>
      </w:r>
    </w:p>
    <w:p w:rsidR="00551C19" w:rsidRPr="00551C19" w:rsidRDefault="00551C19" w:rsidP="00551C19">
      <w:pPr>
        <w:ind w:firstLine="720"/>
        <w:jc w:val="both"/>
      </w:pPr>
      <w:r w:rsidRPr="00551C19">
        <w:rPr>
          <w:szCs w:val="28"/>
        </w:rPr>
        <w:t xml:space="preserve">б)в </w:t>
      </w:r>
      <w:r w:rsidRPr="00551C19">
        <w:t>части 5 после слов "соблюдать ограничения" дополнить словами "и исполнять обязанности";</w:t>
      </w:r>
    </w:p>
    <w:p w:rsidR="00551C19" w:rsidRPr="00551C19" w:rsidRDefault="00551C19" w:rsidP="00551C19">
      <w:pPr>
        <w:ind w:firstLine="720"/>
        <w:jc w:val="both"/>
      </w:pPr>
      <w:r w:rsidRPr="00551C19">
        <w:t>2)в части 3 статьи 7 слово ", акций" исключить;</w:t>
      </w:r>
    </w:p>
    <w:p w:rsidR="00551C19" w:rsidRPr="00551C19" w:rsidRDefault="00551C19" w:rsidP="00551C19">
      <w:pPr>
        <w:ind w:firstLine="720"/>
        <w:jc w:val="both"/>
      </w:pPr>
      <w:r w:rsidRPr="00551C19">
        <w:t>3)дополнить статьей 7</w:t>
      </w:r>
      <w:r w:rsidRPr="00551C19">
        <w:rPr>
          <w:vertAlign w:val="superscript"/>
        </w:rPr>
        <w:t xml:space="preserve">2 </w:t>
      </w:r>
      <w:r w:rsidRPr="00551C19">
        <w:t>следующего содержания:</w:t>
      </w:r>
    </w:p>
    <w:p w:rsidR="00551C19" w:rsidRPr="00551C19" w:rsidRDefault="00551C19" w:rsidP="00551C19">
      <w:pPr>
        <w:ind w:firstLine="720"/>
        <w:jc w:val="both"/>
      </w:pPr>
      <w:r w:rsidRPr="00551C19">
        <w:t>"СТАТЬЯ 7</w:t>
      </w:r>
      <w:r w:rsidRPr="00551C19">
        <w:rPr>
          <w:vertAlign w:val="superscript"/>
        </w:rPr>
        <w:t>2</w:t>
      </w:r>
      <w:r w:rsidRPr="00551C19">
        <w:t>. КОНФЛИКТ ИНТЕРЕСОВ ПРИ ОСУЩЕСТВЛЕНИИ</w:t>
      </w:r>
    </w:p>
    <w:p w:rsidR="00551C19" w:rsidRPr="00551C19" w:rsidRDefault="00551C19" w:rsidP="00551C19">
      <w:pPr>
        <w:ind w:firstLine="720"/>
        <w:jc w:val="both"/>
      </w:pPr>
      <w:r w:rsidRPr="00551C19">
        <w:t xml:space="preserve">                       ДЕПУТАТСКИХ ПОЛНОМОЧИЙ</w:t>
      </w:r>
    </w:p>
    <w:p w:rsidR="00551C19" w:rsidRPr="00551C19" w:rsidRDefault="00551C19" w:rsidP="00551C19">
      <w:pPr>
        <w:ind w:firstLine="720"/>
        <w:jc w:val="both"/>
      </w:pPr>
    </w:p>
    <w:p w:rsidR="00551C19" w:rsidRPr="00551C19" w:rsidRDefault="00551C19" w:rsidP="00551C19">
      <w:pPr>
        <w:ind w:firstLine="720"/>
        <w:jc w:val="both"/>
      </w:pPr>
      <w:r w:rsidRPr="00551C19">
        <w:t>1.Для целей настоящего Закона используются понятия "конфликт интересов" и "личная заинтересованность", установленные частями 1 и 2 статьи 10 Федерального закона "О противодействии коррупции".</w:t>
      </w:r>
    </w:p>
    <w:p w:rsidR="00551C19" w:rsidRPr="00551C19" w:rsidRDefault="00551C19" w:rsidP="00551C19">
      <w:pPr>
        <w:ind w:firstLine="720"/>
        <w:jc w:val="both"/>
      </w:pPr>
      <w:r w:rsidRPr="00551C19">
        <w:t>2.Депутат Законодательного Собрания при наличии оснований и в порядке, которые определяются постановлением Законодательного Собрания в соответствии с Федеральным законом "О противодействии коррупции", обязан сообщать в комиссию о возникновении личной заинтересованности при осуществлении своих полномочий,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1C19">
        <w:rPr>
          <w:szCs w:val="28"/>
        </w:rPr>
        <w:lastRenderedPageBreak/>
        <w:t>СТАТЬЯ 2.</w:t>
      </w:r>
    </w:p>
    <w:p w:rsidR="00551C19" w:rsidRPr="00551C19" w:rsidRDefault="00551C19" w:rsidP="00551C19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51C19">
        <w:rPr>
          <w:szCs w:val="28"/>
        </w:rPr>
        <w:t>Настоящий Закон вступает в силу со дня его официального опубликования.</w:t>
      </w:r>
    </w:p>
    <w:p w:rsidR="00551C19" w:rsidRPr="00551C19" w:rsidRDefault="00551C19" w:rsidP="00551C19">
      <w:pPr>
        <w:autoSpaceDE w:val="0"/>
        <w:autoSpaceDN w:val="0"/>
        <w:adjustRightInd w:val="0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jc w:val="both"/>
        <w:rPr>
          <w:szCs w:val="28"/>
        </w:rPr>
      </w:pPr>
    </w:p>
    <w:p w:rsidR="00551C19" w:rsidRPr="00551C19" w:rsidRDefault="00551C19" w:rsidP="00551C1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51C19" w:rsidRPr="00551C19" w:rsidRDefault="00551C19" w:rsidP="00551C19">
      <w:pPr>
        <w:jc w:val="both"/>
      </w:pPr>
      <w:r w:rsidRPr="00551C19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18130B" w:rsidRDefault="0018130B" w:rsidP="0018130B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8130B" w:rsidRDefault="0018130B" w:rsidP="0018130B">
      <w:pPr>
        <w:rPr>
          <w:szCs w:val="28"/>
        </w:rPr>
      </w:pPr>
      <w:r>
        <w:rPr>
          <w:szCs w:val="28"/>
        </w:rPr>
        <w:t>1 декабря 2015 года</w:t>
      </w:r>
    </w:p>
    <w:p w:rsidR="0018130B" w:rsidRDefault="0018130B" w:rsidP="0018130B">
      <w:r>
        <w:rPr>
          <w:szCs w:val="28"/>
        </w:rPr>
        <w:t>№ 72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18130B" w:rsidSect="00551C1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421" w:rsidRDefault="00B67421">
      <w:r>
        <w:separator/>
      </w:r>
    </w:p>
  </w:endnote>
  <w:endnote w:type="continuationSeparator" w:id="0">
    <w:p w:rsidR="00B67421" w:rsidRDefault="00B6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421" w:rsidRDefault="00B67421">
      <w:r>
        <w:separator/>
      </w:r>
    </w:p>
  </w:footnote>
  <w:footnote w:type="continuationSeparator" w:id="0">
    <w:p w:rsidR="00B67421" w:rsidRDefault="00B67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C19" w:rsidRDefault="00551C19" w:rsidP="00551C1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8130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C19"/>
    <w:rsid w:val="0003291F"/>
    <w:rsid w:val="0018130B"/>
    <w:rsid w:val="00380EE1"/>
    <w:rsid w:val="003B26E7"/>
    <w:rsid w:val="0047435B"/>
    <w:rsid w:val="004831E3"/>
    <w:rsid w:val="00551C19"/>
    <w:rsid w:val="005A2827"/>
    <w:rsid w:val="00AB70F9"/>
    <w:rsid w:val="00AC31EC"/>
    <w:rsid w:val="00B14397"/>
    <w:rsid w:val="00B67421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51C1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2015-12-02T00:09:00Z</dcterms:created>
  <dcterms:modified xsi:type="dcterms:W3CDTF">2015-12-02T00:09:00Z</dcterms:modified>
</cp:coreProperties>
</file>