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055583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07683" w:rsidRDefault="00907683" w:rsidP="00907683">
      <w:pPr>
        <w:pStyle w:val="a3"/>
        <w:tabs>
          <w:tab w:val="clear" w:pos="4153"/>
          <w:tab w:val="clear" w:pos="8306"/>
        </w:tabs>
        <w:jc w:val="center"/>
        <w:rPr>
          <w:b/>
          <w:bCs/>
          <w:szCs w:val="28"/>
        </w:rPr>
      </w:pPr>
      <w:r w:rsidRPr="00907683">
        <w:rPr>
          <w:b/>
          <w:bCs/>
          <w:szCs w:val="28"/>
        </w:rPr>
        <w:t xml:space="preserve">О ВНЕСЕНИИ ИЗМЕНЕНИЙ В СТАТЬЮ 5 ЗАКОНА </w:t>
      </w:r>
    </w:p>
    <w:p w:rsidR="00907683" w:rsidRDefault="00907683" w:rsidP="00907683">
      <w:pPr>
        <w:pStyle w:val="a3"/>
        <w:tabs>
          <w:tab w:val="clear" w:pos="4153"/>
          <w:tab w:val="clear" w:pos="8306"/>
        </w:tabs>
        <w:jc w:val="center"/>
        <w:rPr>
          <w:b/>
          <w:bCs/>
          <w:szCs w:val="28"/>
        </w:rPr>
      </w:pPr>
      <w:r w:rsidRPr="00907683">
        <w:rPr>
          <w:b/>
          <w:bCs/>
          <w:szCs w:val="28"/>
        </w:rPr>
        <w:t xml:space="preserve">ПРИМОРСКОГО КРАЯ "О </w:t>
      </w:r>
      <w:proofErr w:type="gramStart"/>
      <w:r w:rsidRPr="00907683">
        <w:rPr>
          <w:b/>
          <w:bCs/>
          <w:szCs w:val="28"/>
        </w:rPr>
        <w:t>ЗАКОНОДАТЕЛЬНОЙ</w:t>
      </w:r>
      <w:proofErr w:type="gramEnd"/>
      <w:r w:rsidRPr="00907683">
        <w:rPr>
          <w:b/>
          <w:bCs/>
          <w:szCs w:val="28"/>
        </w:rPr>
        <w:t xml:space="preserve"> </w:t>
      </w:r>
    </w:p>
    <w:p w:rsidR="00907683" w:rsidRPr="00907683" w:rsidRDefault="00907683" w:rsidP="00907683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907683">
        <w:rPr>
          <w:b/>
          <w:bCs/>
          <w:szCs w:val="28"/>
        </w:rPr>
        <w:t>ДЕЯТЕЛЬНОСТИ В ПРИМОРСКОМ КРАЕ"</w:t>
      </w:r>
    </w:p>
    <w:p w:rsidR="00907683" w:rsidRPr="00907683" w:rsidRDefault="00907683" w:rsidP="00907683"/>
    <w:p w:rsidR="00907683" w:rsidRPr="00907683" w:rsidRDefault="00907683" w:rsidP="00907683">
      <w:pPr>
        <w:ind w:firstLine="720"/>
        <w:jc w:val="both"/>
      </w:pPr>
      <w:proofErr w:type="gramStart"/>
      <w:r w:rsidRPr="00907683">
        <w:t>Принят</w:t>
      </w:r>
      <w:proofErr w:type="gramEnd"/>
      <w:r w:rsidRPr="00907683">
        <w:t xml:space="preserve"> Законодательным Собранием Приморского края 25 ноября 2015 года </w:t>
      </w:r>
    </w:p>
    <w:p w:rsidR="00907683" w:rsidRPr="00907683" w:rsidRDefault="00907683" w:rsidP="00907683"/>
    <w:p w:rsidR="00907683" w:rsidRPr="00907683" w:rsidRDefault="00907683" w:rsidP="0090768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07683">
        <w:rPr>
          <w:szCs w:val="28"/>
        </w:rPr>
        <w:t>СТАТЬЯ 1.</w:t>
      </w:r>
    </w:p>
    <w:p w:rsidR="00907683" w:rsidRPr="00907683" w:rsidRDefault="00907683" w:rsidP="0090768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907683">
        <w:rPr>
          <w:szCs w:val="28"/>
        </w:rPr>
        <w:t>Внести в статью 5 Закона Приморского края от 22 декабря 2008 года                 № 373-КЗ "О законодательной деятельности в Приморском крае" (Ведомости Законодательного Собрания Приморского края, 2008, № 98, стр. 106; 2009,  № 118, стр. 7; 2010, № 144, стр. 57, № 157, стр. 22; 2011, № 176, стр. 21; 2012, № 27, стр. 58, № 35, стр. 235;</w:t>
      </w:r>
      <w:proofErr w:type="gramEnd"/>
      <w:r w:rsidRPr="00907683">
        <w:rPr>
          <w:szCs w:val="28"/>
        </w:rPr>
        <w:t xml:space="preserve"> </w:t>
      </w:r>
      <w:proofErr w:type="gramStart"/>
      <w:r w:rsidRPr="00907683">
        <w:rPr>
          <w:szCs w:val="28"/>
        </w:rPr>
        <w:t>2013, № 52, стр. 16, № 67, стр. 45; 2014, № 89, стр. 38, № 98, стр. 55; 2015, № 135, стр. 75) следующие изменения:</w:t>
      </w:r>
      <w:proofErr w:type="gramEnd"/>
    </w:p>
    <w:p w:rsidR="00907683" w:rsidRPr="00907683" w:rsidRDefault="00907683" w:rsidP="0090768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07683">
        <w:rPr>
          <w:szCs w:val="28"/>
        </w:rPr>
        <w:t>в части 4:</w:t>
      </w:r>
    </w:p>
    <w:p w:rsidR="00907683" w:rsidRPr="00907683" w:rsidRDefault="00907683" w:rsidP="0090768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07683">
        <w:rPr>
          <w:szCs w:val="28"/>
        </w:rPr>
        <w:t>в пункте 9 слова "прокурора Приморского края</w:t>
      </w:r>
      <w:proofErr w:type="gramStart"/>
      <w:r w:rsidRPr="00907683">
        <w:rPr>
          <w:szCs w:val="28"/>
        </w:rPr>
        <w:t>,"</w:t>
      </w:r>
      <w:proofErr w:type="gramEnd"/>
      <w:r w:rsidRPr="00907683">
        <w:rPr>
          <w:szCs w:val="28"/>
        </w:rPr>
        <w:t xml:space="preserve"> исключить; </w:t>
      </w:r>
    </w:p>
    <w:p w:rsidR="00907683" w:rsidRPr="00907683" w:rsidRDefault="00907683" w:rsidP="00907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07683">
        <w:rPr>
          <w:szCs w:val="28"/>
        </w:rPr>
        <w:t>дополнить пунктом 20 следующего содержания:</w:t>
      </w:r>
    </w:p>
    <w:p w:rsidR="00907683" w:rsidRPr="00907683" w:rsidRDefault="00907683" w:rsidP="00907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07683">
        <w:rPr>
          <w:szCs w:val="28"/>
        </w:rPr>
        <w:t xml:space="preserve">"20)по вопросу </w:t>
      </w:r>
      <w:proofErr w:type="gramStart"/>
      <w:r w:rsidRPr="00907683">
        <w:rPr>
          <w:szCs w:val="28"/>
        </w:rPr>
        <w:t>согласования представления Генерального прокурора Российской Федерации</w:t>
      </w:r>
      <w:proofErr w:type="gramEnd"/>
      <w:r w:rsidRPr="00907683">
        <w:rPr>
          <w:szCs w:val="28"/>
        </w:rPr>
        <w:t xml:space="preserve"> о назначении на должность прокурора Приморского края.".</w:t>
      </w:r>
    </w:p>
    <w:p w:rsidR="00907683" w:rsidRPr="00907683" w:rsidRDefault="00907683" w:rsidP="0090768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07683" w:rsidRPr="00907683" w:rsidRDefault="00907683" w:rsidP="009076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07683">
        <w:rPr>
          <w:szCs w:val="28"/>
        </w:rPr>
        <w:t>СТАТЬ</w:t>
      </w:r>
      <w:smartTag w:uri="urn:schemas-microsoft-com:office:smarttags" w:element="PersonName">
        <w:r w:rsidRPr="00907683">
          <w:rPr>
            <w:szCs w:val="28"/>
          </w:rPr>
          <w:t>Я</w:t>
        </w:r>
      </w:smartTag>
      <w:r w:rsidRPr="00907683">
        <w:rPr>
          <w:szCs w:val="28"/>
        </w:rPr>
        <w:t xml:space="preserve"> 2.</w:t>
      </w:r>
    </w:p>
    <w:p w:rsidR="00907683" w:rsidRPr="00907683" w:rsidRDefault="00907683" w:rsidP="00907683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07683">
        <w:rPr>
          <w:szCs w:val="28"/>
        </w:rPr>
        <w:t>Настоящий Закон вступает в силу со дня его официального опубликования.</w:t>
      </w:r>
    </w:p>
    <w:p w:rsidR="00907683" w:rsidRPr="00907683" w:rsidRDefault="00907683" w:rsidP="0090768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07683" w:rsidRPr="00907683" w:rsidRDefault="00907683" w:rsidP="0090768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07683" w:rsidRPr="00907683" w:rsidRDefault="00907683" w:rsidP="0090768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07683" w:rsidRPr="00907683" w:rsidRDefault="00907683" w:rsidP="00907683">
      <w:pPr>
        <w:autoSpaceDE w:val="0"/>
        <w:autoSpaceDN w:val="0"/>
        <w:adjustRightInd w:val="0"/>
        <w:jc w:val="both"/>
        <w:rPr>
          <w:szCs w:val="28"/>
        </w:rPr>
      </w:pPr>
      <w:r w:rsidRPr="00907683">
        <w:rPr>
          <w:szCs w:val="28"/>
        </w:rPr>
        <w:t>Губернатор края                                                                      В.В. Миклушевский</w:t>
      </w:r>
    </w:p>
    <w:p w:rsidR="00907683" w:rsidRDefault="00907683" w:rsidP="00907683"/>
    <w:p w:rsidR="00B752D3" w:rsidRPr="00B752D3" w:rsidRDefault="00B752D3" w:rsidP="00B752D3">
      <w:pPr>
        <w:rPr>
          <w:szCs w:val="28"/>
        </w:rPr>
      </w:pPr>
      <w:bookmarkStart w:id="0" w:name="_GoBack"/>
      <w:r w:rsidRPr="00B752D3">
        <w:rPr>
          <w:szCs w:val="28"/>
        </w:rPr>
        <w:t>г. Владивосток</w:t>
      </w:r>
    </w:p>
    <w:p w:rsidR="00B752D3" w:rsidRPr="00B752D3" w:rsidRDefault="00B752D3" w:rsidP="00B752D3">
      <w:pPr>
        <w:rPr>
          <w:szCs w:val="28"/>
        </w:rPr>
      </w:pPr>
      <w:r w:rsidRPr="00B752D3">
        <w:rPr>
          <w:szCs w:val="28"/>
        </w:rPr>
        <w:t>1 декабря 2015 года</w:t>
      </w:r>
    </w:p>
    <w:p w:rsidR="00B752D3" w:rsidRPr="00907683" w:rsidRDefault="00B752D3" w:rsidP="00B752D3">
      <w:r w:rsidRPr="00B752D3">
        <w:rPr>
          <w:szCs w:val="28"/>
        </w:rPr>
        <w:t>№ 72</w:t>
      </w:r>
      <w:r>
        <w:rPr>
          <w:szCs w:val="28"/>
        </w:rPr>
        <w:t>4</w:t>
      </w:r>
      <w:r w:rsidRPr="00B752D3">
        <w:rPr>
          <w:szCs w:val="28"/>
        </w:rPr>
        <w:t>-КЗ</w:t>
      </w:r>
    </w:p>
    <w:bookmarkEnd w:id="0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2B2" w:rsidRDefault="006152B2">
      <w:r>
        <w:separator/>
      </w:r>
    </w:p>
  </w:endnote>
  <w:endnote w:type="continuationSeparator" w:id="0">
    <w:p w:rsidR="006152B2" w:rsidRDefault="00615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2B2" w:rsidRDefault="006152B2">
      <w:r>
        <w:separator/>
      </w:r>
    </w:p>
  </w:footnote>
  <w:footnote w:type="continuationSeparator" w:id="0">
    <w:p w:rsidR="006152B2" w:rsidRDefault="006152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7683"/>
    <w:rsid w:val="0003291F"/>
    <w:rsid w:val="00380EE1"/>
    <w:rsid w:val="003B26E7"/>
    <w:rsid w:val="0047435B"/>
    <w:rsid w:val="005A2827"/>
    <w:rsid w:val="006040E3"/>
    <w:rsid w:val="006152B2"/>
    <w:rsid w:val="00907683"/>
    <w:rsid w:val="00AB70F9"/>
    <w:rsid w:val="00AC31EC"/>
    <w:rsid w:val="00B14397"/>
    <w:rsid w:val="00B752D3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076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9076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1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2015-11-25T23:23:00Z</cp:lastPrinted>
  <dcterms:created xsi:type="dcterms:W3CDTF">2015-12-02T00:04:00Z</dcterms:created>
  <dcterms:modified xsi:type="dcterms:W3CDTF">2015-12-02T00:04:00Z</dcterms:modified>
</cp:coreProperties>
</file>