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02F6A">
        <w:tc>
          <w:tcPr>
            <w:tcW w:w="9570" w:type="dxa"/>
          </w:tcPr>
          <w:bookmarkStart w:id="0" w:name="_GoBack"/>
          <w:bookmarkEnd w:id="0"/>
          <w:p w:rsidR="00202F6A" w:rsidRDefault="00307F0E" w:rsidP="009F40D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2348BDC" wp14:editId="04E62A2D">
                      <wp:simplePos x="0" y="0"/>
                      <wp:positionH relativeFrom="page">
                        <wp:posOffset>4632960</wp:posOffset>
                      </wp:positionH>
                      <wp:positionV relativeFrom="page">
                        <wp:posOffset>438591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07F0E" w:rsidRDefault="00307F0E" w:rsidP="00307F0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307F0E" w:rsidRDefault="00307F0E" w:rsidP="00307F0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07F0E" w:rsidRDefault="00307F0E" w:rsidP="00307F0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4.8pt;margin-top:34.55pt;width:201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Hn+KSrgAAAA&#10;CwEAAA8AAAAAAAAAAAAAAAAA0wQAAGRycy9kb3ducmV2LnhtbFBLBQYAAAAABAAEAPMAAADgBQAA&#10;AAA=&#10;" o:allowincell="f" stroked="f">
                      <v:textbox inset="0,0,0,0">
                        <w:txbxContent>
                          <w:p w:rsidR="00307F0E" w:rsidRDefault="00307F0E" w:rsidP="00307F0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307F0E" w:rsidRDefault="00307F0E" w:rsidP="00307F0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07F0E" w:rsidRDefault="00307F0E" w:rsidP="00307F0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202F6A">
        <w:tc>
          <w:tcPr>
            <w:tcW w:w="9570" w:type="dxa"/>
          </w:tcPr>
          <w:p w:rsidR="00307F0E" w:rsidRDefault="00307F0E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307F0E" w:rsidRDefault="00307F0E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202F6A" w:rsidRDefault="006F0DA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2F6A" w:rsidRDefault="006932C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</w:t>
      </w:r>
      <w:r w:rsidR="00FB1D0C">
        <w:rPr>
          <w:b/>
        </w:rPr>
        <w:t xml:space="preserve">ИЙ В ЗАКОН ПРИМОРСКОГО КРАЯ </w:t>
      </w:r>
      <w:r w:rsidR="00B41186">
        <w:rPr>
          <w:b/>
        </w:rPr>
        <w:t xml:space="preserve">            </w:t>
      </w:r>
      <w:r w:rsidR="00FB1D0C">
        <w:rPr>
          <w:b/>
        </w:rPr>
        <w:t xml:space="preserve">"ОБ ОТХОДАХ ПРОИЗВОДСТВА И ПОТРЕБЛЕНИЯ </w:t>
      </w:r>
      <w:r w:rsidR="00B41186">
        <w:rPr>
          <w:b/>
        </w:rPr>
        <w:t xml:space="preserve">                                    </w:t>
      </w:r>
      <w:r w:rsidR="00FB1D0C">
        <w:rPr>
          <w:b/>
        </w:rPr>
        <w:t>В ПРИМОРСКОМ КРАЕ"</w:t>
      </w:r>
    </w:p>
    <w:p w:rsidR="00202F6A" w:rsidRDefault="00202F6A">
      <w:pPr>
        <w:pStyle w:val="a3"/>
        <w:tabs>
          <w:tab w:val="clear" w:pos="4153"/>
          <w:tab w:val="clear" w:pos="8306"/>
        </w:tabs>
      </w:pPr>
    </w:p>
    <w:p w:rsidR="00F9556B" w:rsidRPr="002617C3" w:rsidRDefault="006F0DA8" w:rsidP="00FB1D0C">
      <w:pPr>
        <w:ind w:firstLine="720"/>
        <w:jc w:val="both"/>
      </w:pPr>
      <w:proofErr w:type="gramStart"/>
      <w:r w:rsidRPr="002617C3">
        <w:t>Принят</w:t>
      </w:r>
      <w:proofErr w:type="gramEnd"/>
      <w:r w:rsidRPr="002617C3">
        <w:t xml:space="preserve"> Законодательным Собранием Приморского края</w:t>
      </w:r>
      <w:r w:rsidR="002F3F84" w:rsidRPr="002617C3">
        <w:t xml:space="preserve"> 28 октября 2015 года в первом чтении</w:t>
      </w:r>
    </w:p>
    <w:p w:rsidR="002F3F84" w:rsidRDefault="002F3F84" w:rsidP="00FB1D0C">
      <w:pPr>
        <w:ind w:firstLine="720"/>
        <w:jc w:val="both"/>
      </w:pPr>
      <w:proofErr w:type="gramStart"/>
      <w:r w:rsidRPr="002617C3">
        <w:t>Принят</w:t>
      </w:r>
      <w:proofErr w:type="gramEnd"/>
      <w:r w:rsidRPr="002617C3">
        <w:t xml:space="preserve"> Законодательным Собранием Приморского края</w:t>
      </w:r>
      <w:r w:rsidR="007A6456" w:rsidRPr="007A6456">
        <w:t xml:space="preserve"> </w:t>
      </w:r>
      <w:r w:rsidR="007A6456">
        <w:t>во втором чтении</w:t>
      </w:r>
    </w:p>
    <w:p w:rsidR="007A6456" w:rsidRPr="002617C3" w:rsidRDefault="007A6456" w:rsidP="00FB1D0C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FB1D0C" w:rsidRPr="002617C3" w:rsidRDefault="00FB1D0C">
      <w:pPr>
        <w:ind w:firstLine="720"/>
      </w:pPr>
    </w:p>
    <w:p w:rsidR="00FB1D0C" w:rsidRPr="002617C3" w:rsidRDefault="00FB1D0C" w:rsidP="00FB1D0C">
      <w:pPr>
        <w:ind w:firstLine="720"/>
        <w:jc w:val="both"/>
      </w:pPr>
      <w:r w:rsidRPr="002617C3">
        <w:t>СТАТЬЯ 1.</w:t>
      </w:r>
    </w:p>
    <w:p w:rsidR="00FB1D0C" w:rsidRPr="002617C3" w:rsidRDefault="00FB1D0C" w:rsidP="00FB1D0C">
      <w:pPr>
        <w:ind w:firstLine="720"/>
        <w:jc w:val="both"/>
      </w:pPr>
      <w:r w:rsidRPr="002617C3">
        <w:t>Внести в Закон Приморского края от 29 июня 2009 года № 447-КЗ "Об отходах производства и потребления в Приморском крае" (Ведомости Законодательного Собрания Приморского края 2009, № 117, стр. 94; 2011,   № 176, стр. 27; 2012, № 8, стр. 66; 2013, № 55, стр. 58; 2014, № 98, стр. 22; 2015, № 120, стр. 113) следующие изменения:</w:t>
      </w:r>
    </w:p>
    <w:p w:rsidR="00FB1D0C" w:rsidRPr="002617C3" w:rsidRDefault="00F76ED3" w:rsidP="00FB1D0C">
      <w:pPr>
        <w:ind w:firstLine="720"/>
        <w:jc w:val="both"/>
      </w:pPr>
      <w:r w:rsidRPr="002617C3">
        <w:t>1)</w:t>
      </w:r>
      <w:r w:rsidR="009517A4" w:rsidRPr="002617C3">
        <w:t xml:space="preserve">в </w:t>
      </w:r>
      <w:r w:rsidR="00FB1D0C" w:rsidRPr="002617C3">
        <w:t>стать</w:t>
      </w:r>
      <w:r w:rsidR="009517A4" w:rsidRPr="002617C3">
        <w:t>е</w:t>
      </w:r>
      <w:r w:rsidR="00FB1D0C" w:rsidRPr="002617C3">
        <w:t xml:space="preserve"> 1:</w:t>
      </w:r>
    </w:p>
    <w:p w:rsidR="000F5DE8" w:rsidRPr="002617C3" w:rsidRDefault="009517A4" w:rsidP="00FB1D0C">
      <w:pPr>
        <w:ind w:firstLine="720"/>
        <w:jc w:val="both"/>
      </w:pPr>
      <w:r w:rsidRPr="002617C3">
        <w:t>а</w:t>
      </w:r>
      <w:proofErr w:type="gramStart"/>
      <w:r w:rsidRPr="002617C3">
        <w:t>)</w:t>
      </w:r>
      <w:r w:rsidR="000F5DE8" w:rsidRPr="002617C3">
        <w:t>п</w:t>
      </w:r>
      <w:proofErr w:type="gramEnd"/>
      <w:r w:rsidR="000F5DE8" w:rsidRPr="002617C3">
        <w:t xml:space="preserve">ункт 1 изложить в </w:t>
      </w:r>
      <w:r w:rsidR="002A6FD1" w:rsidRPr="002617C3">
        <w:t>следующей</w:t>
      </w:r>
      <w:r w:rsidR="000F5DE8" w:rsidRPr="002617C3">
        <w:t xml:space="preserve"> редакции:</w:t>
      </w:r>
    </w:p>
    <w:p w:rsidR="000F5DE8" w:rsidRPr="002617C3" w:rsidRDefault="000F5DE8" w:rsidP="00FB1D0C">
      <w:pPr>
        <w:ind w:firstLine="720"/>
        <w:jc w:val="both"/>
      </w:pPr>
      <w:r w:rsidRPr="002617C3">
        <w:t>"1)отходы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 от 24 июня 1998 года № 89-ФЗ "Об отходах производства и потребления"</w:t>
      </w:r>
      <w:proofErr w:type="gramStart"/>
      <w:r w:rsidRPr="002617C3">
        <w:t>;"</w:t>
      </w:r>
      <w:proofErr w:type="gramEnd"/>
      <w:r w:rsidRPr="002617C3">
        <w:t>;</w:t>
      </w:r>
    </w:p>
    <w:p w:rsidR="000F5DE8" w:rsidRPr="002617C3" w:rsidRDefault="000F5DE8" w:rsidP="00FB1D0C">
      <w:pPr>
        <w:ind w:firstLine="720"/>
        <w:jc w:val="both"/>
      </w:pPr>
      <w:r w:rsidRPr="002617C3">
        <w:t>б</w:t>
      </w:r>
      <w:proofErr w:type="gramStart"/>
      <w:r w:rsidRPr="002617C3">
        <w:t>)</w:t>
      </w:r>
      <w:r w:rsidR="002341A4" w:rsidRPr="002617C3">
        <w:t>п</w:t>
      </w:r>
      <w:proofErr w:type="gramEnd"/>
      <w:r w:rsidR="002341A4" w:rsidRPr="002617C3">
        <w:t>о тексту пункта 2 слова "отходы производства и потребления" в соответствующем падеже заменить словом "отходы"</w:t>
      </w:r>
      <w:r w:rsidR="002A6FD1" w:rsidRPr="002617C3">
        <w:t xml:space="preserve"> в соответствующем падеже</w:t>
      </w:r>
      <w:r w:rsidR="002341A4"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в</w:t>
      </w:r>
      <w:proofErr w:type="gramStart"/>
      <w:r w:rsidRPr="002617C3">
        <w:t>)п</w:t>
      </w:r>
      <w:proofErr w:type="gramEnd"/>
      <w:r w:rsidRPr="002617C3">
        <w:t>о тексту пункта 3 слова "отход</w:t>
      </w:r>
      <w:r w:rsidR="002A6FD1" w:rsidRPr="002617C3">
        <w:t>ов</w:t>
      </w:r>
      <w:r w:rsidRPr="002617C3">
        <w:t xml:space="preserve"> производства и потребления" заменить словом "отход</w:t>
      </w:r>
      <w:r w:rsidR="002A6FD1" w:rsidRPr="002617C3">
        <w:t>ов</w:t>
      </w:r>
      <w:r w:rsidRPr="002617C3">
        <w:t>";</w:t>
      </w:r>
    </w:p>
    <w:p w:rsidR="002341A4" w:rsidRPr="002617C3" w:rsidRDefault="002341A4" w:rsidP="00FB1D0C">
      <w:pPr>
        <w:ind w:firstLine="720"/>
        <w:jc w:val="both"/>
      </w:pPr>
      <w:r w:rsidRPr="002617C3">
        <w:t>г</w:t>
      </w:r>
      <w:proofErr w:type="gramStart"/>
      <w:r w:rsidRPr="002617C3">
        <w:t>)п</w:t>
      </w:r>
      <w:proofErr w:type="gramEnd"/>
      <w:r w:rsidRPr="002617C3">
        <w:t xml:space="preserve">о тексту пункта 4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д</w:t>
      </w:r>
      <w:proofErr w:type="gramStart"/>
      <w:r w:rsidRPr="002617C3">
        <w:t>)п</w:t>
      </w:r>
      <w:proofErr w:type="gramEnd"/>
      <w:r w:rsidRPr="002617C3">
        <w:t xml:space="preserve">о тексту пункта 5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0A46EF" w:rsidRPr="002617C3" w:rsidRDefault="002341A4" w:rsidP="00FB1D0C">
      <w:pPr>
        <w:ind w:firstLine="720"/>
        <w:jc w:val="both"/>
      </w:pPr>
      <w:r w:rsidRPr="002617C3">
        <w:t>е</w:t>
      </w:r>
      <w:proofErr w:type="gramStart"/>
      <w:r w:rsidRPr="002617C3">
        <w:t>)</w:t>
      </w:r>
      <w:r w:rsidR="009517A4" w:rsidRPr="002617C3">
        <w:t>п</w:t>
      </w:r>
      <w:proofErr w:type="gramEnd"/>
      <w:r w:rsidR="009517A4" w:rsidRPr="002617C3">
        <w:t>ункт 6 признать утратившим силу</w:t>
      </w:r>
      <w:r w:rsidR="000A46EF"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ж</w:t>
      </w:r>
      <w:proofErr w:type="gramStart"/>
      <w:r w:rsidRPr="002617C3">
        <w:t>)п</w:t>
      </w:r>
      <w:proofErr w:type="gramEnd"/>
      <w:r w:rsidRPr="002617C3">
        <w:t xml:space="preserve">о тексту пункта 7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з</w:t>
      </w:r>
      <w:proofErr w:type="gramStart"/>
      <w:r w:rsidRPr="002617C3">
        <w:t>)п</w:t>
      </w:r>
      <w:proofErr w:type="gramEnd"/>
      <w:r w:rsidRPr="002617C3">
        <w:t xml:space="preserve">о тексту пункта 8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и</w:t>
      </w:r>
      <w:proofErr w:type="gramStart"/>
      <w:r w:rsidRPr="002617C3">
        <w:t>)п</w:t>
      </w:r>
      <w:proofErr w:type="gramEnd"/>
      <w:r w:rsidRPr="002617C3">
        <w:t xml:space="preserve">о тексту пункта 9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lastRenderedPageBreak/>
        <w:t>к</w:t>
      </w:r>
      <w:proofErr w:type="gramStart"/>
      <w:r w:rsidRPr="002617C3">
        <w:t>)п</w:t>
      </w:r>
      <w:proofErr w:type="gramEnd"/>
      <w:r w:rsidRPr="002617C3">
        <w:t xml:space="preserve">о тексту пункта 10 слова "отходы производства и потребления" </w:t>
      </w:r>
      <w:r w:rsidR="00D25667" w:rsidRPr="002617C3">
        <w:t xml:space="preserve">в соответствующем падеже </w:t>
      </w:r>
      <w:r w:rsidRPr="002617C3">
        <w:t>заменить словом "отходы"</w:t>
      </w:r>
      <w:r w:rsidR="002A6FD1" w:rsidRPr="002617C3">
        <w:t xml:space="preserve"> в соответствующем падеже</w:t>
      </w:r>
      <w:r w:rsidRPr="002617C3">
        <w:t>;</w:t>
      </w:r>
    </w:p>
    <w:p w:rsidR="009517A4" w:rsidRPr="002617C3" w:rsidRDefault="00D25667" w:rsidP="00FB1D0C">
      <w:pPr>
        <w:ind w:firstLine="720"/>
        <w:jc w:val="both"/>
      </w:pPr>
      <w:r w:rsidRPr="002617C3">
        <w:t>л</w:t>
      </w:r>
      <w:proofErr w:type="gramStart"/>
      <w:r w:rsidRPr="002617C3">
        <w:t>)</w:t>
      </w:r>
      <w:r w:rsidR="009517A4" w:rsidRPr="002617C3">
        <w:t>д</w:t>
      </w:r>
      <w:proofErr w:type="gramEnd"/>
      <w:r w:rsidR="009517A4" w:rsidRPr="002617C3">
        <w:t>ополнить пунктами 11-15 следующего содержания:</w:t>
      </w:r>
    </w:p>
    <w:p w:rsidR="009517A4" w:rsidRPr="002617C3" w:rsidRDefault="009517A4" w:rsidP="009517A4">
      <w:pPr>
        <w:ind w:firstLine="720"/>
        <w:jc w:val="both"/>
      </w:pPr>
      <w:r w:rsidRPr="002617C3">
        <w:t>"11)твердые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9517A4" w:rsidRPr="002617C3" w:rsidRDefault="009517A4" w:rsidP="009517A4">
      <w:pPr>
        <w:ind w:firstLine="720"/>
        <w:jc w:val="both"/>
      </w:pPr>
      <w:r w:rsidRPr="002617C3">
        <w:t>12)оператор по обращению с твердыми коммунальными отходами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9517A4" w:rsidRPr="002617C3" w:rsidRDefault="009517A4" w:rsidP="009517A4">
      <w:pPr>
        <w:pStyle w:val="ConsPlusNormal"/>
        <w:ind w:firstLine="709"/>
        <w:jc w:val="both"/>
      </w:pPr>
      <w:proofErr w:type="gramStart"/>
      <w:r w:rsidRPr="002617C3">
        <w:t>13)региональный оператор по обращению с твердыми коммунальными отходами (далее - региональный оператор) - оператор по обращению с твердыми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сбора которых находятся в зоне деятельности регионального оператора;</w:t>
      </w:r>
      <w:proofErr w:type="gramEnd"/>
    </w:p>
    <w:p w:rsidR="009517A4" w:rsidRPr="002617C3" w:rsidRDefault="009517A4" w:rsidP="009517A4">
      <w:pPr>
        <w:pStyle w:val="ConsPlusNormal"/>
        <w:ind w:firstLine="709"/>
        <w:jc w:val="both"/>
      </w:pPr>
      <w:r w:rsidRPr="002617C3">
        <w:t>14)норматив образования отходов - установленное количество отходов конкретного вида при производстве единицы продукции;</w:t>
      </w:r>
    </w:p>
    <w:p w:rsidR="009517A4" w:rsidRPr="002617C3" w:rsidRDefault="009517A4" w:rsidP="009517A4">
      <w:pPr>
        <w:pStyle w:val="ConsPlusNormal"/>
        <w:ind w:firstLine="709"/>
        <w:jc w:val="both"/>
      </w:pPr>
      <w:r w:rsidRPr="002617C3">
        <w:t>15)норматив накопления твердых коммунальных отходов - среднее количество твердых коммунальных отходов, образующихся в единицу времени</w:t>
      </w:r>
      <w:proofErr w:type="gramStart"/>
      <w:r w:rsidRPr="002617C3">
        <w:t>.";</w:t>
      </w:r>
      <w:proofErr w:type="gramEnd"/>
    </w:p>
    <w:p w:rsidR="00D25667" w:rsidRPr="002617C3" w:rsidRDefault="00991DA7" w:rsidP="009517A4">
      <w:pPr>
        <w:pStyle w:val="ConsPlusNormal"/>
        <w:ind w:firstLine="709"/>
        <w:jc w:val="both"/>
      </w:pPr>
      <w:r w:rsidRPr="002617C3">
        <w:t>2)в с</w:t>
      </w:r>
      <w:r w:rsidR="00894D69" w:rsidRPr="002617C3">
        <w:t>тать</w:t>
      </w:r>
      <w:r w:rsidR="009B49D4" w:rsidRPr="002617C3">
        <w:t>е</w:t>
      </w:r>
      <w:r w:rsidR="00894D69" w:rsidRPr="002617C3">
        <w:t xml:space="preserve"> 2</w:t>
      </w:r>
      <w:r w:rsidR="00D25667" w:rsidRPr="002617C3">
        <w:t>:</w:t>
      </w:r>
    </w:p>
    <w:p w:rsidR="00D25667" w:rsidRPr="002617C3" w:rsidRDefault="00D25667" w:rsidP="009517A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наименовании и по тексту статьи</w:t>
      </w:r>
      <w:r w:rsidR="00991DA7" w:rsidRPr="002617C3">
        <w:t xml:space="preserve"> слова </w:t>
      </w:r>
      <w:r w:rsidRPr="002617C3">
        <w:t>"отходами производства и потребления" заменить словом "отходами";</w:t>
      </w:r>
    </w:p>
    <w:p w:rsidR="00894D69" w:rsidRPr="002617C3" w:rsidRDefault="00D25667" w:rsidP="009517A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)с</w:t>
      </w:r>
      <w:proofErr w:type="gramEnd"/>
      <w:r w:rsidRPr="002617C3">
        <w:t xml:space="preserve">лова </w:t>
      </w:r>
      <w:r w:rsidR="003A6514" w:rsidRPr="002617C3">
        <w:t>"от 24 июня 1998 года</w:t>
      </w:r>
      <w:r w:rsidR="00991DA7" w:rsidRPr="002617C3">
        <w:t xml:space="preserve"> № 89-ФЗ" исключить;</w:t>
      </w:r>
    </w:p>
    <w:p w:rsidR="00D25667" w:rsidRPr="002617C3" w:rsidRDefault="00991DA7" w:rsidP="009517A4">
      <w:pPr>
        <w:pStyle w:val="ConsPlusNormal"/>
        <w:ind w:firstLine="709"/>
        <w:jc w:val="both"/>
      </w:pPr>
      <w:r w:rsidRPr="002617C3">
        <w:t>3)в с</w:t>
      </w:r>
      <w:r w:rsidR="00894D69" w:rsidRPr="002617C3">
        <w:t>тать</w:t>
      </w:r>
      <w:r w:rsidR="009B49D4" w:rsidRPr="002617C3">
        <w:t>е</w:t>
      </w:r>
      <w:r w:rsidR="00894D69" w:rsidRPr="002617C3">
        <w:t xml:space="preserve"> 3</w:t>
      </w:r>
      <w:r w:rsidR="00D25667" w:rsidRPr="002617C3">
        <w:t>:</w:t>
      </w:r>
    </w:p>
    <w:p w:rsidR="00D25667" w:rsidRPr="002617C3" w:rsidRDefault="00D25667" w:rsidP="009517A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наименовании и по тексту статьи слова "отходами производства и потребления" заменить словом "отходами";</w:t>
      </w:r>
    </w:p>
    <w:p w:rsidR="00894D69" w:rsidRPr="002617C3" w:rsidRDefault="00D25667" w:rsidP="009517A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</w:t>
      </w:r>
      <w:r w:rsidR="009B49D4" w:rsidRPr="002617C3">
        <w:t>с</w:t>
      </w:r>
      <w:proofErr w:type="gramEnd"/>
      <w:r w:rsidR="009B49D4" w:rsidRPr="002617C3">
        <w:t xml:space="preserve">лова </w:t>
      </w:r>
      <w:r w:rsidR="00BC176E" w:rsidRPr="002617C3">
        <w:t xml:space="preserve">"от 24 июня 1998 года </w:t>
      </w:r>
      <w:r w:rsidR="00991DA7" w:rsidRPr="002617C3">
        <w:t>№ 89-ФЗ" исключить;</w:t>
      </w:r>
    </w:p>
    <w:p w:rsidR="009517A4" w:rsidRPr="002617C3" w:rsidRDefault="00991DA7" w:rsidP="009517A4">
      <w:pPr>
        <w:ind w:firstLine="720"/>
        <w:jc w:val="both"/>
      </w:pPr>
      <w:r w:rsidRPr="002617C3">
        <w:t>4</w:t>
      </w:r>
      <w:r w:rsidR="009517A4" w:rsidRPr="002617C3">
        <w:t>)в статье 5:</w:t>
      </w:r>
    </w:p>
    <w:p w:rsidR="00D25667" w:rsidRPr="002617C3" w:rsidRDefault="009517A4" w:rsidP="009517A4">
      <w:pPr>
        <w:ind w:firstLine="720"/>
        <w:jc w:val="both"/>
      </w:pPr>
      <w:r w:rsidRPr="002617C3">
        <w:t>а</w:t>
      </w:r>
      <w:proofErr w:type="gramStart"/>
      <w:r w:rsidRPr="002617C3">
        <w:t>)</w:t>
      </w:r>
      <w:r w:rsidR="00D25667" w:rsidRPr="002617C3">
        <w:t>в</w:t>
      </w:r>
      <w:proofErr w:type="gramEnd"/>
      <w:r w:rsidR="00D25667" w:rsidRPr="002617C3">
        <w:t xml:space="preserve"> наименовании и по тексту статьи слова "отходы производства и потребления" в соответствующем падеже заменить словом "отходы"</w:t>
      </w:r>
      <w:r w:rsidR="002A6FD1" w:rsidRPr="002617C3">
        <w:t xml:space="preserve"> в соответствующем падеже</w:t>
      </w:r>
      <w:r w:rsidR="00D25667" w:rsidRPr="002617C3">
        <w:t>;</w:t>
      </w:r>
    </w:p>
    <w:p w:rsidR="009517A4" w:rsidRPr="002617C3" w:rsidRDefault="00D25667" w:rsidP="009517A4">
      <w:pPr>
        <w:ind w:firstLine="720"/>
        <w:jc w:val="both"/>
      </w:pPr>
      <w:r w:rsidRPr="002617C3">
        <w:t>б</w:t>
      </w:r>
      <w:proofErr w:type="gramStart"/>
      <w:r w:rsidRPr="002617C3">
        <w:t>)</w:t>
      </w:r>
      <w:r w:rsidR="009517A4" w:rsidRPr="002617C3">
        <w:t>в</w:t>
      </w:r>
      <w:proofErr w:type="gramEnd"/>
      <w:r w:rsidR="009517A4" w:rsidRPr="002617C3">
        <w:t xml:space="preserve"> части 2:</w:t>
      </w:r>
    </w:p>
    <w:p w:rsidR="004A0ED6" w:rsidRPr="002617C3" w:rsidRDefault="004A0ED6" w:rsidP="004A0ED6">
      <w:pPr>
        <w:pStyle w:val="ConsPlusNormal"/>
        <w:ind w:firstLine="709"/>
        <w:jc w:val="both"/>
      </w:pPr>
      <w:r w:rsidRPr="002617C3">
        <w:t>в пункте 1 слова "контроль за их исполнением" заменить словами "в том числе устанавливающих правила осуществления деятельности региональных операторов, контроль за их исполнением</w:t>
      </w:r>
      <w:proofErr w:type="gramStart"/>
      <w:r w:rsidRPr="002617C3">
        <w:t>;"</w:t>
      </w:r>
      <w:proofErr w:type="gramEnd"/>
      <w:r w:rsidRPr="002617C3">
        <w:t>;</w:t>
      </w:r>
    </w:p>
    <w:p w:rsidR="009517A4" w:rsidRPr="002617C3" w:rsidRDefault="009517A4" w:rsidP="009517A4">
      <w:pPr>
        <w:ind w:firstLine="720"/>
        <w:jc w:val="both"/>
      </w:pPr>
      <w:r w:rsidRPr="002617C3">
        <w:t xml:space="preserve">пункт 2 дополнить словами ", в том числе с </w:t>
      </w:r>
      <w:r w:rsidR="00B40EC7" w:rsidRPr="002617C3">
        <w:t>твердыми коммунальными отходами</w:t>
      </w:r>
      <w:r w:rsidRPr="002617C3">
        <w:t>";</w:t>
      </w:r>
    </w:p>
    <w:p w:rsidR="002A6FD1" w:rsidRPr="002617C3" w:rsidRDefault="002A6FD1" w:rsidP="009517A4">
      <w:pPr>
        <w:ind w:firstLine="720"/>
        <w:jc w:val="both"/>
      </w:pPr>
      <w:r w:rsidRPr="002617C3">
        <w:lastRenderedPageBreak/>
        <w:t>в пункте 3 слова ", организация его ведения" исключить;</w:t>
      </w:r>
    </w:p>
    <w:p w:rsidR="009517A4" w:rsidRPr="002617C3" w:rsidRDefault="009517A4" w:rsidP="009517A4">
      <w:pPr>
        <w:ind w:firstLine="720"/>
        <w:jc w:val="both"/>
      </w:pPr>
      <w:r w:rsidRPr="002617C3">
        <w:t>дополнить пунктами 4</w:t>
      </w:r>
      <w:r w:rsidRPr="002617C3">
        <w:rPr>
          <w:vertAlign w:val="superscript"/>
        </w:rPr>
        <w:t>1</w:t>
      </w:r>
      <w:r w:rsidRPr="002617C3">
        <w:t>-4</w:t>
      </w:r>
      <w:r w:rsidR="00FC6BA2" w:rsidRPr="002617C3">
        <w:rPr>
          <w:vertAlign w:val="superscript"/>
        </w:rPr>
        <w:t>4</w:t>
      </w:r>
      <w:r w:rsidRPr="002617C3">
        <w:t xml:space="preserve"> следующего содержания:</w:t>
      </w:r>
    </w:p>
    <w:p w:rsidR="009517A4" w:rsidRPr="002617C3" w:rsidRDefault="001930E5" w:rsidP="009517A4">
      <w:pPr>
        <w:ind w:firstLine="720"/>
        <w:jc w:val="both"/>
      </w:pPr>
      <w:r w:rsidRPr="002617C3">
        <w:t>"</w:t>
      </w:r>
      <w:r w:rsidR="009517A4" w:rsidRPr="002617C3">
        <w:t>4</w:t>
      </w:r>
      <w:r w:rsidRPr="002617C3">
        <w:rPr>
          <w:vertAlign w:val="superscript"/>
        </w:rPr>
        <w:t>1</w:t>
      </w:r>
      <w:r w:rsidR="009517A4" w:rsidRPr="002617C3">
        <w:t xml:space="preserve">)установление содержания и порядка заключения соглашения между органом исполнительной власти </w:t>
      </w:r>
      <w:r w:rsidR="002A6FD1" w:rsidRPr="002617C3">
        <w:t xml:space="preserve">Приморского </w:t>
      </w:r>
      <w:r w:rsidR="009517A4" w:rsidRPr="002617C3">
        <w:t>края</w:t>
      </w:r>
      <w:r w:rsidR="008E1989" w:rsidRPr="002617C3">
        <w:t>, уполномоченным Администрацией Приморского края,</w:t>
      </w:r>
      <w:r w:rsidR="009517A4" w:rsidRPr="002617C3">
        <w:t xml:space="preserve"> и региональными операторами по обращению с твердыми коммунальными отходами;</w:t>
      </w:r>
    </w:p>
    <w:p w:rsidR="009517A4" w:rsidRPr="002617C3" w:rsidRDefault="009517A4" w:rsidP="009517A4">
      <w:pPr>
        <w:ind w:firstLine="720"/>
        <w:jc w:val="both"/>
      </w:pPr>
      <w:r w:rsidRPr="002617C3">
        <w:t>4</w:t>
      </w:r>
      <w:r w:rsidR="00FC6BA2" w:rsidRPr="002617C3">
        <w:rPr>
          <w:vertAlign w:val="superscript"/>
        </w:rPr>
        <w:t>2</w:t>
      </w:r>
      <w:r w:rsidRPr="002617C3">
        <w:t>)утверждение порядка сбора твердых коммунальных отходов (в том числе их раздельного сбора);</w:t>
      </w:r>
    </w:p>
    <w:p w:rsidR="00407A98" w:rsidRPr="002617C3" w:rsidRDefault="009517A4" w:rsidP="009517A4">
      <w:pPr>
        <w:ind w:firstLine="720"/>
        <w:jc w:val="both"/>
      </w:pPr>
      <w:r w:rsidRPr="002617C3">
        <w:t>4</w:t>
      </w:r>
      <w:r w:rsidR="00FC6BA2" w:rsidRPr="002617C3">
        <w:rPr>
          <w:vertAlign w:val="superscript"/>
        </w:rPr>
        <w:t>3</w:t>
      </w:r>
      <w:r w:rsidRPr="002617C3">
        <w:t>)установление порядка осуществления регионального государственного контроля (надзора) в области регулируемых государством тарифов в области обращения с твердыми коммунальными отходами;</w:t>
      </w:r>
    </w:p>
    <w:p w:rsidR="009517A4" w:rsidRPr="002617C3" w:rsidRDefault="00407A98" w:rsidP="009517A4">
      <w:pPr>
        <w:ind w:firstLine="720"/>
        <w:jc w:val="both"/>
      </w:pPr>
      <w:r w:rsidRPr="002617C3">
        <w:t>4</w:t>
      </w:r>
      <w:r w:rsidR="00FC6BA2" w:rsidRPr="002617C3">
        <w:rPr>
          <w:vertAlign w:val="superscript"/>
        </w:rPr>
        <w:t>4</w:t>
      </w:r>
      <w:r w:rsidRPr="002617C3">
        <w:t>)установление условий проведения торгов на осуществление сбора и транспортирования твердых коммунальных отходов</w:t>
      </w:r>
      <w:proofErr w:type="gramStart"/>
      <w:r w:rsidRPr="002617C3">
        <w:t>;</w:t>
      </w:r>
      <w:r w:rsidR="009517A4" w:rsidRPr="002617C3">
        <w:t>"</w:t>
      </w:r>
      <w:proofErr w:type="gramEnd"/>
      <w:r w:rsidR="009517A4" w:rsidRPr="002617C3">
        <w:t>;</w:t>
      </w:r>
    </w:p>
    <w:p w:rsidR="009517A4" w:rsidRPr="002617C3" w:rsidRDefault="00D25667" w:rsidP="009517A4">
      <w:pPr>
        <w:ind w:firstLine="720"/>
        <w:jc w:val="both"/>
      </w:pPr>
      <w:r w:rsidRPr="002617C3">
        <w:t>в</w:t>
      </w:r>
      <w:proofErr w:type="gramStart"/>
      <w:r w:rsidR="009517A4" w:rsidRPr="002617C3">
        <w:t>)в</w:t>
      </w:r>
      <w:proofErr w:type="gramEnd"/>
      <w:r w:rsidR="009517A4" w:rsidRPr="002617C3">
        <w:t xml:space="preserve"> части 3:</w:t>
      </w:r>
    </w:p>
    <w:p w:rsidR="002A6FD1" w:rsidRPr="002617C3" w:rsidRDefault="002A6FD1" w:rsidP="009517A4">
      <w:pPr>
        <w:ind w:firstLine="720"/>
        <w:jc w:val="both"/>
      </w:pPr>
      <w:r w:rsidRPr="002617C3">
        <w:t>в пункте 2 слова "и иной" заменить словами "и (или) иной";</w:t>
      </w:r>
    </w:p>
    <w:p w:rsidR="009517A4" w:rsidRPr="002617C3" w:rsidRDefault="009517A4" w:rsidP="009517A4">
      <w:pPr>
        <w:ind w:firstLine="720"/>
        <w:jc w:val="both"/>
      </w:pPr>
      <w:r w:rsidRPr="002617C3">
        <w:t xml:space="preserve">пункт 3 дополнить словами ", в том числе с </w:t>
      </w:r>
      <w:r w:rsidR="00B40EC7" w:rsidRPr="002617C3">
        <w:t>твердыми коммунальными отходами</w:t>
      </w:r>
      <w:r w:rsidRPr="002617C3">
        <w:t>";</w:t>
      </w:r>
    </w:p>
    <w:p w:rsidR="008E1989" w:rsidRPr="002617C3" w:rsidRDefault="008E1989" w:rsidP="009517A4">
      <w:pPr>
        <w:ind w:firstLine="720"/>
        <w:jc w:val="both"/>
      </w:pPr>
      <w:r w:rsidRPr="002617C3">
        <w:t>в пункте 6 слова "</w:t>
      </w:r>
      <w:r w:rsidR="00F87336" w:rsidRPr="002617C3">
        <w:t xml:space="preserve">обеспечения </w:t>
      </w:r>
      <w:r w:rsidRPr="002617C3">
        <w:t>населения инф</w:t>
      </w:r>
      <w:r w:rsidR="00991DA7" w:rsidRPr="002617C3">
        <w:t>ормацией" заменить словами "</w:t>
      </w:r>
      <w:r w:rsidR="00F87336" w:rsidRPr="002617C3">
        <w:t xml:space="preserve">обеспечения </w:t>
      </w:r>
      <w:r w:rsidR="00991DA7" w:rsidRPr="002617C3">
        <w:t>дост</w:t>
      </w:r>
      <w:r w:rsidRPr="002617C3">
        <w:t>упа к информации";</w:t>
      </w:r>
    </w:p>
    <w:p w:rsidR="002A6FD1" w:rsidRPr="002617C3" w:rsidRDefault="002A6FD1" w:rsidP="009517A4">
      <w:pPr>
        <w:ind w:firstLine="720"/>
        <w:jc w:val="both"/>
      </w:pPr>
      <w:r w:rsidRPr="002617C3">
        <w:t>в пункте 7 после слова "осуществлении" дополнить словами "деятельности в области";</w:t>
      </w:r>
    </w:p>
    <w:p w:rsidR="009517A4" w:rsidRPr="002617C3" w:rsidRDefault="009517A4" w:rsidP="009517A4">
      <w:pPr>
        <w:ind w:firstLine="720"/>
        <w:jc w:val="both"/>
      </w:pPr>
      <w:r w:rsidRPr="002617C3">
        <w:t>дополнить пунктами 7</w:t>
      </w:r>
      <w:r w:rsidRPr="002617C3">
        <w:rPr>
          <w:vertAlign w:val="superscript"/>
        </w:rPr>
        <w:t>1</w:t>
      </w:r>
      <w:r w:rsidRPr="002617C3">
        <w:t>-7</w:t>
      </w:r>
      <w:r w:rsidR="00FC6BA2" w:rsidRPr="002617C3">
        <w:rPr>
          <w:vertAlign w:val="superscript"/>
        </w:rPr>
        <w:t>10</w:t>
      </w:r>
      <w:r w:rsidRPr="002617C3">
        <w:t xml:space="preserve"> следующего содержания:</w:t>
      </w:r>
    </w:p>
    <w:p w:rsidR="006F70EF" w:rsidRPr="002617C3" w:rsidRDefault="009517A4" w:rsidP="009517A4">
      <w:pPr>
        <w:ind w:firstLine="720"/>
        <w:jc w:val="both"/>
      </w:pPr>
      <w:r w:rsidRPr="002617C3">
        <w:t>"7</w:t>
      </w:r>
      <w:r w:rsidRPr="002617C3">
        <w:rPr>
          <w:vertAlign w:val="superscript"/>
        </w:rPr>
        <w:t>1</w:t>
      </w:r>
      <w:r w:rsidRPr="002617C3">
        <w:t>)</w:t>
      </w:r>
      <w:r w:rsidR="006F70EF" w:rsidRPr="002617C3">
        <w:t>утверждение инвестиционных программ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6F70EF" w:rsidRPr="002617C3" w:rsidRDefault="009517A4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2</w:t>
      </w:r>
      <w:r w:rsidRPr="002617C3">
        <w:t>)</w:t>
      </w:r>
      <w:r w:rsidR="006F70EF" w:rsidRPr="002617C3">
        <w:t>утверждение производственных программ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6F70EF" w:rsidRPr="002617C3" w:rsidRDefault="006F70EF" w:rsidP="006F70EF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3</w:t>
      </w:r>
      <w:r w:rsidRPr="002617C3">
        <w:t>)утверждение предельных тарифов в области обращения с твердыми коммунальными отходами;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4</w:t>
      </w:r>
      <w:r w:rsidRPr="002617C3">
        <w:t>)</w:t>
      </w:r>
      <w:r w:rsidR="009517A4" w:rsidRPr="002617C3">
        <w:t>установление нормативов накопления твердых коммунальных отходов;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5</w:t>
      </w:r>
      <w:r w:rsidRPr="002617C3">
        <w:t>)</w:t>
      </w:r>
      <w:r w:rsidR="009517A4" w:rsidRPr="002617C3">
        <w:t>организация деятельности по сбору (в том числе раздельному сбору), транспортированию, обработке, утилизации, обезвреживанию и захоронению твердых коммунальных отходов;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6</w:t>
      </w:r>
      <w:r w:rsidRPr="002617C3">
        <w:t>)</w:t>
      </w:r>
      <w:r w:rsidR="009517A4" w:rsidRPr="002617C3">
        <w:t xml:space="preserve">регулирование деятельности региональных операторов, за исключением установления порядка </w:t>
      </w:r>
      <w:r w:rsidR="00407A98" w:rsidRPr="002617C3">
        <w:t xml:space="preserve">проведения </w:t>
      </w:r>
      <w:r w:rsidR="009517A4" w:rsidRPr="002617C3">
        <w:t>их конкурсного отбора;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7</w:t>
      </w:r>
      <w:r w:rsidRPr="002617C3">
        <w:t>)</w:t>
      </w:r>
      <w:r w:rsidR="009517A4" w:rsidRPr="002617C3">
        <w:t xml:space="preserve">разработка </w:t>
      </w:r>
      <w:r w:rsidR="00FC6BA2" w:rsidRPr="002617C3">
        <w:t xml:space="preserve">и утверждение </w:t>
      </w:r>
      <w:r w:rsidR="009517A4" w:rsidRPr="002617C3">
        <w:t>территориальной схемы обращения с отходами, в том числе с твердыми коммунальными отходами;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8</w:t>
      </w:r>
      <w:r w:rsidRPr="002617C3">
        <w:t>)</w:t>
      </w:r>
      <w:r w:rsidR="009517A4" w:rsidRPr="002617C3">
        <w:t>определение в программ</w:t>
      </w:r>
      <w:r w:rsidR="00407A98" w:rsidRPr="002617C3">
        <w:t>е</w:t>
      </w:r>
      <w:r w:rsidR="009517A4" w:rsidRPr="002617C3">
        <w:t xml:space="preserve"> социально-экономического развития </w:t>
      </w:r>
      <w:r w:rsidR="00407A98" w:rsidRPr="002617C3">
        <w:t xml:space="preserve">Приморского </w:t>
      </w:r>
      <w:r w:rsidR="009517A4" w:rsidRPr="002617C3">
        <w:t>края прогнозных показателей и мероприятий по сокращению количества твердых коммунальных отходов, предназначенных для захоронения;</w:t>
      </w:r>
    </w:p>
    <w:p w:rsidR="009517A4" w:rsidRPr="002617C3" w:rsidRDefault="006F70EF" w:rsidP="009517A4">
      <w:pPr>
        <w:ind w:firstLine="720"/>
        <w:jc w:val="both"/>
      </w:pPr>
      <w:r w:rsidRPr="002617C3">
        <w:lastRenderedPageBreak/>
        <w:t>7</w:t>
      </w:r>
      <w:r w:rsidRPr="002617C3">
        <w:rPr>
          <w:vertAlign w:val="superscript"/>
        </w:rPr>
        <w:t>9</w:t>
      </w:r>
      <w:r w:rsidRPr="002617C3">
        <w:rPr>
          <w:sz w:val="32"/>
        </w:rPr>
        <w:t>)</w:t>
      </w:r>
      <w:r w:rsidR="009517A4" w:rsidRPr="002617C3">
        <w:t>установление нормативов образования отходов и лимитов на их размещение, порядка их разработки и утверждения применительно к хозяйственной и (или) иной деятельности юридических лиц и индивидуальных предпринимателей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надзору;</w:t>
      </w:r>
    </w:p>
    <w:p w:rsidR="001930E5" w:rsidRPr="002617C3" w:rsidRDefault="006F70EF" w:rsidP="009517A4">
      <w:pPr>
        <w:pStyle w:val="ConsPlusNormal"/>
        <w:ind w:firstLine="709"/>
        <w:jc w:val="both"/>
      </w:pPr>
      <w:r w:rsidRPr="002617C3">
        <w:t>7</w:t>
      </w:r>
      <w:r w:rsidRPr="002617C3">
        <w:rPr>
          <w:vertAlign w:val="superscript"/>
        </w:rPr>
        <w:t>10</w:t>
      </w:r>
      <w:r w:rsidRPr="002617C3">
        <w:t>)</w:t>
      </w:r>
      <w:r w:rsidR="009517A4" w:rsidRPr="002617C3">
        <w:t xml:space="preserve">осуществление приема отчетности об образовании, утилизации, обезвреживании, о размещении отходов, представляемой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региональному государственному экологическому надзору, </w:t>
      </w:r>
      <w:r w:rsidR="002A6FD1" w:rsidRPr="002617C3">
        <w:t xml:space="preserve">и </w:t>
      </w:r>
      <w:r w:rsidR="009517A4" w:rsidRPr="002617C3">
        <w:t>установление порядка ее представления и контроля</w:t>
      </w:r>
      <w:proofErr w:type="gramStart"/>
      <w:r w:rsidR="00683408" w:rsidRPr="002617C3">
        <w:t>;</w:t>
      </w:r>
      <w:r w:rsidRPr="002617C3">
        <w:t>"</w:t>
      </w:r>
      <w:proofErr w:type="gramEnd"/>
      <w:r w:rsidRPr="002617C3">
        <w:t>;</w:t>
      </w:r>
    </w:p>
    <w:p w:rsidR="00894D69" w:rsidRPr="002617C3" w:rsidRDefault="00991DA7" w:rsidP="009517A4">
      <w:pPr>
        <w:pStyle w:val="ConsPlusNormal"/>
        <w:ind w:firstLine="709"/>
        <w:jc w:val="both"/>
      </w:pPr>
      <w:r w:rsidRPr="002617C3">
        <w:t>5)</w:t>
      </w:r>
      <w:r w:rsidR="009B49D4" w:rsidRPr="002617C3">
        <w:t>в статье 6</w:t>
      </w:r>
      <w:r w:rsidR="00427406" w:rsidRPr="002617C3">
        <w:t>:</w:t>
      </w:r>
    </w:p>
    <w:p w:rsidR="008C0361" w:rsidRPr="002617C3" w:rsidRDefault="009B49D4" w:rsidP="009517A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</w:t>
      </w:r>
      <w:r w:rsidR="002A6FD1" w:rsidRPr="002617C3">
        <w:t>в</w:t>
      </w:r>
      <w:proofErr w:type="gramEnd"/>
      <w:r w:rsidR="002A6FD1" w:rsidRPr="002617C3">
        <w:t xml:space="preserve"> </w:t>
      </w:r>
      <w:r w:rsidRPr="002617C3">
        <w:t>наименовани</w:t>
      </w:r>
      <w:r w:rsidR="002A6FD1" w:rsidRPr="002617C3">
        <w:t>и статьи</w:t>
      </w:r>
      <w:r w:rsidR="00F87336" w:rsidRPr="002617C3">
        <w:t>:</w:t>
      </w:r>
    </w:p>
    <w:p w:rsidR="00F87336" w:rsidRPr="002617C3" w:rsidRDefault="00B40EC7" w:rsidP="009517A4">
      <w:pPr>
        <w:pStyle w:val="ConsPlusNormal"/>
        <w:ind w:firstLine="709"/>
        <w:jc w:val="both"/>
      </w:pPr>
      <w:r w:rsidRPr="002617C3">
        <w:t>слова "</w:t>
      </w:r>
      <w:r w:rsidR="00F87336" w:rsidRPr="002617C3">
        <w:t xml:space="preserve">производства и потребления" </w:t>
      </w:r>
      <w:r w:rsidRPr="002617C3">
        <w:t>исключить</w:t>
      </w:r>
      <w:r w:rsidR="00F87336" w:rsidRPr="002617C3">
        <w:t>;</w:t>
      </w:r>
    </w:p>
    <w:p w:rsidR="00F87336" w:rsidRPr="002617C3" w:rsidRDefault="00F87336" w:rsidP="009517A4">
      <w:pPr>
        <w:pStyle w:val="ConsPlusNormal"/>
        <w:ind w:firstLine="709"/>
        <w:jc w:val="both"/>
      </w:pPr>
      <w:r w:rsidRPr="002617C3">
        <w:t>дополнить словами ", в том числе с твердыми коммунальными отходами";</w:t>
      </w:r>
    </w:p>
    <w:p w:rsidR="00E772B8" w:rsidRPr="002617C3" w:rsidRDefault="009B49D4" w:rsidP="009517A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</w:t>
      </w:r>
      <w:r w:rsidR="00F87336" w:rsidRPr="002617C3">
        <w:t>с</w:t>
      </w:r>
      <w:proofErr w:type="gramEnd"/>
      <w:r w:rsidR="00F87336" w:rsidRPr="002617C3">
        <w:t>лова "количества отходов производства и потребления" заменить словами "количества отходов";</w:t>
      </w:r>
    </w:p>
    <w:p w:rsidR="00F87336" w:rsidRPr="002617C3" w:rsidRDefault="00F87336" w:rsidP="009517A4">
      <w:pPr>
        <w:pStyle w:val="ConsPlusNormal"/>
        <w:ind w:firstLine="709"/>
        <w:jc w:val="both"/>
      </w:pPr>
      <w:r w:rsidRPr="002617C3">
        <w:t>в</w:t>
      </w:r>
      <w:proofErr w:type="gramStart"/>
      <w:r w:rsidRPr="002617C3">
        <w:t>)с</w:t>
      </w:r>
      <w:proofErr w:type="gramEnd"/>
      <w:r w:rsidRPr="002617C3">
        <w:t>лова "их использованию" заменить словами "их утилизации";</w:t>
      </w:r>
    </w:p>
    <w:p w:rsidR="007000FA" w:rsidRPr="002617C3" w:rsidRDefault="007000FA" w:rsidP="007000FA">
      <w:pPr>
        <w:pStyle w:val="ConsPlusNormal"/>
        <w:ind w:firstLine="709"/>
        <w:jc w:val="both"/>
      </w:pPr>
      <w:r w:rsidRPr="002617C3">
        <w:t>г</w:t>
      </w:r>
      <w:proofErr w:type="gramStart"/>
      <w:r w:rsidRPr="002617C3">
        <w:t>)с</w:t>
      </w:r>
      <w:proofErr w:type="gramEnd"/>
      <w:r w:rsidRPr="002617C3">
        <w:t>лова "в области обращения с отходами производства и потребления" заменить словами "в области обращения с отходами";</w:t>
      </w:r>
    </w:p>
    <w:p w:rsidR="007000FA" w:rsidRPr="002617C3" w:rsidRDefault="007000FA" w:rsidP="007000FA">
      <w:pPr>
        <w:pStyle w:val="ConsPlusNormal"/>
        <w:ind w:firstLine="709"/>
        <w:jc w:val="both"/>
      </w:pPr>
      <w:r w:rsidRPr="002617C3">
        <w:t>д</w:t>
      </w:r>
      <w:proofErr w:type="gramStart"/>
      <w:r w:rsidRPr="002617C3">
        <w:t>)с</w:t>
      </w:r>
      <w:proofErr w:type="gramEnd"/>
      <w:r w:rsidRPr="002617C3">
        <w:t>лова "в соответствии с действующим законодательством" заменить словами ", в том числе с твердыми коммунальными отходами в соответствии с действующим законодательством";</w:t>
      </w:r>
    </w:p>
    <w:p w:rsidR="00683408" w:rsidRPr="002617C3" w:rsidRDefault="00683408" w:rsidP="009517A4">
      <w:pPr>
        <w:pStyle w:val="ConsPlusNormal"/>
        <w:ind w:firstLine="709"/>
        <w:jc w:val="both"/>
      </w:pPr>
      <w:r w:rsidRPr="002617C3">
        <w:t>6)</w:t>
      </w:r>
      <w:r w:rsidR="00D37AF9" w:rsidRPr="002617C3">
        <w:t xml:space="preserve">в </w:t>
      </w:r>
      <w:r w:rsidR="000B4C80" w:rsidRPr="002617C3">
        <w:t>стать</w:t>
      </w:r>
      <w:r w:rsidR="00D37AF9" w:rsidRPr="002617C3">
        <w:t>е</w:t>
      </w:r>
      <w:r w:rsidR="000B4C80" w:rsidRPr="002617C3">
        <w:t xml:space="preserve"> 7:</w:t>
      </w:r>
    </w:p>
    <w:p w:rsidR="00D37AF9" w:rsidRPr="002617C3" w:rsidRDefault="00D37AF9" w:rsidP="009517A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наименовании статьи слова "производства и потребления" исключить;</w:t>
      </w:r>
    </w:p>
    <w:p w:rsidR="00D37AF9" w:rsidRPr="002617C3" w:rsidRDefault="00D37AF9" w:rsidP="009517A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)с</w:t>
      </w:r>
      <w:proofErr w:type="gramEnd"/>
      <w:r w:rsidRPr="002617C3">
        <w:t>лова "в области обращения с отходами производства и потребления" заменить словами "в области обращения с отходами";</w:t>
      </w:r>
    </w:p>
    <w:p w:rsidR="00D37AF9" w:rsidRPr="002617C3" w:rsidRDefault="00D37AF9" w:rsidP="009517A4">
      <w:pPr>
        <w:pStyle w:val="ConsPlusNormal"/>
        <w:ind w:firstLine="709"/>
        <w:jc w:val="both"/>
      </w:pPr>
      <w:r w:rsidRPr="002617C3">
        <w:t>в</w:t>
      </w:r>
      <w:proofErr w:type="gramStart"/>
      <w:r w:rsidRPr="002617C3">
        <w:t>)с</w:t>
      </w:r>
      <w:proofErr w:type="gramEnd"/>
      <w:r w:rsidRPr="002617C3">
        <w:t>лова "использование отходов производства и потребления в своей хозяйственной деятельности" заменить словами "утилизацию отходов";</w:t>
      </w:r>
    </w:p>
    <w:p w:rsidR="00D37AF9" w:rsidRPr="002617C3" w:rsidRDefault="00D37AF9" w:rsidP="009517A4">
      <w:pPr>
        <w:pStyle w:val="ConsPlusNormal"/>
        <w:ind w:firstLine="709"/>
        <w:jc w:val="both"/>
      </w:pPr>
      <w:r w:rsidRPr="002617C3">
        <w:t>г</w:t>
      </w:r>
      <w:proofErr w:type="gramStart"/>
      <w:r w:rsidRPr="002617C3">
        <w:t>)</w:t>
      </w:r>
      <w:r w:rsidR="0095590E" w:rsidRPr="002617C3">
        <w:t>с</w:t>
      </w:r>
      <w:proofErr w:type="gramEnd"/>
      <w:r w:rsidR="0095590E" w:rsidRPr="002617C3">
        <w:t>лова "количества отходов производства и потребления" заменить словами "количества отходов";</w:t>
      </w:r>
    </w:p>
    <w:p w:rsidR="00CB3867" w:rsidRDefault="00CB3867" w:rsidP="00CB3867">
      <w:pPr>
        <w:ind w:firstLine="720"/>
        <w:jc w:val="both"/>
      </w:pPr>
      <w:r w:rsidRPr="00C4782B">
        <w:t>д</w:t>
      </w:r>
      <w:proofErr w:type="gramStart"/>
      <w:r w:rsidRPr="00C4782B">
        <w:t>)с</w:t>
      </w:r>
      <w:proofErr w:type="gramEnd"/>
      <w:r w:rsidRPr="00C4782B">
        <w:t>лово ", переработку" исключить;</w:t>
      </w:r>
    </w:p>
    <w:p w:rsidR="00E772B8" w:rsidRPr="002617C3" w:rsidRDefault="000362D0" w:rsidP="00A041D4">
      <w:pPr>
        <w:pStyle w:val="ConsPlusNormal"/>
        <w:ind w:firstLine="709"/>
        <w:jc w:val="both"/>
      </w:pPr>
      <w:r w:rsidRPr="002617C3">
        <w:t>7)</w:t>
      </w:r>
      <w:r w:rsidR="00E772B8" w:rsidRPr="002617C3">
        <w:t>в статье 8:</w:t>
      </w:r>
    </w:p>
    <w:p w:rsidR="00E772B8" w:rsidRPr="002617C3" w:rsidRDefault="00E772B8" w:rsidP="00A041D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наименовании </w:t>
      </w:r>
      <w:r w:rsidR="00AE079E" w:rsidRPr="002617C3">
        <w:t>статьи слова "</w:t>
      </w:r>
      <w:r w:rsidRPr="002617C3">
        <w:t xml:space="preserve">производства и потребления" </w:t>
      </w:r>
      <w:r w:rsidR="00AE079E" w:rsidRPr="002617C3">
        <w:t>исключить</w:t>
      </w:r>
      <w:r w:rsidRPr="002617C3">
        <w:t>;</w:t>
      </w:r>
    </w:p>
    <w:p w:rsidR="00881637" w:rsidRPr="002617C3" w:rsidRDefault="00881637" w:rsidP="00881637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)в</w:t>
      </w:r>
      <w:proofErr w:type="gramEnd"/>
      <w:r w:rsidRPr="002617C3">
        <w:t xml:space="preserve"> части 1:</w:t>
      </w:r>
    </w:p>
    <w:p w:rsidR="00881637" w:rsidRPr="002617C3" w:rsidRDefault="00881637" w:rsidP="00881637">
      <w:pPr>
        <w:pStyle w:val="ConsPlusNormal"/>
        <w:ind w:firstLine="709"/>
        <w:jc w:val="both"/>
      </w:pPr>
      <w:r w:rsidRPr="002617C3">
        <w:t>по тексту</w:t>
      </w:r>
      <w:r w:rsidR="00E30381" w:rsidRPr="002617C3">
        <w:t xml:space="preserve"> части</w:t>
      </w:r>
      <w:r w:rsidRPr="002617C3">
        <w:t xml:space="preserve"> слова "производства и потребления" исключить;</w:t>
      </w:r>
    </w:p>
    <w:p w:rsidR="00881637" w:rsidRPr="002617C3" w:rsidRDefault="00881637" w:rsidP="00881637">
      <w:pPr>
        <w:pStyle w:val="ConsPlusNormal"/>
        <w:ind w:firstLine="709"/>
        <w:jc w:val="both"/>
      </w:pPr>
      <w:r w:rsidRPr="002617C3">
        <w:t>слова "а также юридическими лицами, осуществляющими деятельность по обращению с отходами" заменить словами "а также индивидуальными предпринимателями, юридическими лицами, в процессе осуществления которыми хозяйственной и (или) иной деятельности образуются отходы";</w:t>
      </w:r>
    </w:p>
    <w:p w:rsidR="00AE079E" w:rsidRPr="002617C3" w:rsidRDefault="00AE079E" w:rsidP="00A041D4">
      <w:pPr>
        <w:pStyle w:val="ConsPlusNormal"/>
        <w:ind w:firstLine="709"/>
        <w:jc w:val="both"/>
      </w:pPr>
      <w:r w:rsidRPr="002617C3">
        <w:lastRenderedPageBreak/>
        <w:t>в</w:t>
      </w:r>
      <w:proofErr w:type="gramStart"/>
      <w:r w:rsidRPr="002617C3">
        <w:t>)п</w:t>
      </w:r>
      <w:proofErr w:type="gramEnd"/>
      <w:r w:rsidRPr="002617C3">
        <w:t>о тексту части 2 слова "отходы производства и потребления" в соответствующем падеже заменить словом "отходы" в соответствующем падеже;</w:t>
      </w:r>
    </w:p>
    <w:p w:rsidR="00AE079E" w:rsidRPr="002617C3" w:rsidRDefault="00AE079E" w:rsidP="00A041D4">
      <w:pPr>
        <w:pStyle w:val="ConsPlusNormal"/>
        <w:ind w:firstLine="709"/>
        <w:jc w:val="both"/>
      </w:pPr>
      <w:r w:rsidRPr="002617C3">
        <w:t>г</w:t>
      </w:r>
      <w:proofErr w:type="gramStart"/>
      <w:r w:rsidRPr="002617C3">
        <w:t>)в</w:t>
      </w:r>
      <w:proofErr w:type="gramEnd"/>
      <w:r w:rsidRPr="002617C3">
        <w:t xml:space="preserve"> части 3</w:t>
      </w:r>
      <w:r w:rsidR="004B5482" w:rsidRPr="002617C3">
        <w:t xml:space="preserve"> слова "</w:t>
      </w:r>
      <w:r w:rsidR="007E031D" w:rsidRPr="002617C3">
        <w:t xml:space="preserve">отходов </w:t>
      </w:r>
      <w:r w:rsidR="004B5482" w:rsidRPr="002617C3">
        <w:t xml:space="preserve">производства и потребления" </w:t>
      </w:r>
      <w:r w:rsidR="007E031D" w:rsidRPr="002617C3">
        <w:t>заменить словом "отходов"</w:t>
      </w:r>
      <w:r w:rsidR="004B5482" w:rsidRPr="002617C3">
        <w:t>;</w:t>
      </w:r>
    </w:p>
    <w:p w:rsidR="004B5482" w:rsidRPr="002617C3" w:rsidRDefault="00671CA9" w:rsidP="00A041D4">
      <w:pPr>
        <w:pStyle w:val="ConsPlusNormal"/>
        <w:ind w:firstLine="709"/>
        <w:jc w:val="both"/>
      </w:pPr>
      <w:r w:rsidRPr="002617C3">
        <w:t>8)в</w:t>
      </w:r>
      <w:r w:rsidR="003A6514" w:rsidRPr="002617C3">
        <w:t xml:space="preserve"> стать</w:t>
      </w:r>
      <w:r w:rsidR="004B5482" w:rsidRPr="002617C3">
        <w:t>е</w:t>
      </w:r>
      <w:r w:rsidRPr="002617C3">
        <w:t xml:space="preserve"> 9</w:t>
      </w:r>
      <w:r w:rsidR="004B5482" w:rsidRPr="002617C3">
        <w:t>:</w:t>
      </w:r>
    </w:p>
    <w:p w:rsidR="00671CA9" w:rsidRPr="002617C3" w:rsidRDefault="004B5482" w:rsidP="00A041D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</w:t>
      </w:r>
      <w:r w:rsidR="00B40EC7" w:rsidRPr="002617C3">
        <w:t>еновании статьи слова "</w:t>
      </w:r>
      <w:r w:rsidRPr="002617C3">
        <w:t>производства и потребления</w:t>
      </w:r>
      <w:r w:rsidR="003A6514" w:rsidRPr="002617C3">
        <w:t xml:space="preserve">" </w:t>
      </w:r>
      <w:r w:rsidR="00B40EC7" w:rsidRPr="002617C3">
        <w:t>исключить</w:t>
      </w:r>
      <w:r w:rsidR="003A6514" w:rsidRPr="002617C3">
        <w:t>;</w:t>
      </w:r>
    </w:p>
    <w:p w:rsidR="004B5482" w:rsidRPr="002617C3" w:rsidRDefault="004B5482" w:rsidP="004B5482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)с</w:t>
      </w:r>
      <w:proofErr w:type="gramEnd"/>
      <w:r w:rsidRPr="002617C3">
        <w:t>лова "отходами производства и потребления" заменить словом "отходами";</w:t>
      </w:r>
    </w:p>
    <w:p w:rsidR="004B5482" w:rsidRPr="002617C3" w:rsidRDefault="003A6514" w:rsidP="00A041D4">
      <w:pPr>
        <w:pStyle w:val="ConsPlusNormal"/>
        <w:ind w:firstLine="709"/>
        <w:jc w:val="both"/>
      </w:pPr>
      <w:r w:rsidRPr="002617C3">
        <w:t>9)в стать</w:t>
      </w:r>
      <w:r w:rsidR="004B5482" w:rsidRPr="002617C3">
        <w:t>е</w:t>
      </w:r>
      <w:r w:rsidRPr="002617C3">
        <w:t xml:space="preserve"> 10</w:t>
      </w:r>
      <w:r w:rsidR="004B5482" w:rsidRPr="002617C3">
        <w:t>:</w:t>
      </w:r>
    </w:p>
    <w:p w:rsidR="004B5482" w:rsidRPr="002617C3" w:rsidRDefault="004B5482" w:rsidP="00A041D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</w:t>
      </w:r>
      <w:r w:rsidR="00B40EC7" w:rsidRPr="002617C3">
        <w:t>еновании статьи слова "</w:t>
      </w:r>
      <w:r w:rsidRPr="002617C3">
        <w:t xml:space="preserve">производства и потребления" </w:t>
      </w:r>
      <w:r w:rsidR="00B40EC7" w:rsidRPr="002617C3">
        <w:t>исключить</w:t>
      </w:r>
      <w:r w:rsidRPr="002617C3">
        <w:t>;</w:t>
      </w:r>
    </w:p>
    <w:p w:rsidR="003A6514" w:rsidRPr="002617C3" w:rsidRDefault="004B5482" w:rsidP="00A041D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</w:t>
      </w:r>
      <w:r w:rsidR="003A6514" w:rsidRPr="002617C3">
        <w:t>с</w:t>
      </w:r>
      <w:proofErr w:type="gramEnd"/>
      <w:r w:rsidR="003A6514" w:rsidRPr="002617C3">
        <w:t>лова "отходами производства и потребления" заменить словом "отходами".</w:t>
      </w:r>
    </w:p>
    <w:p w:rsidR="0095590E" w:rsidRPr="002617C3" w:rsidRDefault="0095590E" w:rsidP="00EE71B5">
      <w:pPr>
        <w:ind w:firstLine="720"/>
        <w:jc w:val="both"/>
      </w:pPr>
    </w:p>
    <w:p w:rsidR="00EE71B5" w:rsidRPr="002617C3" w:rsidRDefault="00EE71B5" w:rsidP="00EE71B5">
      <w:pPr>
        <w:ind w:firstLine="720"/>
        <w:jc w:val="both"/>
      </w:pPr>
      <w:r w:rsidRPr="002617C3">
        <w:t>СТАТЬЯ 2.</w:t>
      </w:r>
    </w:p>
    <w:p w:rsidR="00554F2E" w:rsidRPr="002617C3" w:rsidRDefault="00554F2E" w:rsidP="00554F2E">
      <w:pPr>
        <w:ind w:firstLine="720"/>
        <w:jc w:val="both"/>
      </w:pPr>
      <w:r w:rsidRPr="002617C3">
        <w:t>1.Настоящий Закон вступает в силу со дня его официального опубликования, за исключением абзацев второго, третьего, пятого-девятого подпункта "б", абзацев третьего, шестого-шестнадцатого подпункта "в" пункта 4, абзаца третьего подпункта "а", подпункта "д" пункта 5, абзаца третьего подпункта "б" пункта 7 статьи 1 настоящего Закона.</w:t>
      </w:r>
    </w:p>
    <w:p w:rsidR="0020533D" w:rsidRPr="002617C3" w:rsidRDefault="00554F2E" w:rsidP="00554F2E">
      <w:pPr>
        <w:ind w:firstLine="720"/>
        <w:jc w:val="both"/>
      </w:pPr>
      <w:r w:rsidRPr="002617C3">
        <w:t>2.Абзацы второй, третий, пятый-девятый подпункта "б", абзацы третий, шестой-шестнадцатый подпункта "в" пункта 4, абзац третий подпункта "а", подпункт "д" пункта 5, абзац третий подпункта "б" пункта 7 статьи 1 настоящего Закона вступают в силу с 1 января 2016 года.</w:t>
      </w:r>
    </w:p>
    <w:p w:rsidR="00EE71B5" w:rsidRPr="002617C3" w:rsidRDefault="00EE71B5" w:rsidP="00FB1D0C">
      <w:pPr>
        <w:ind w:firstLine="720"/>
        <w:jc w:val="both"/>
      </w:pPr>
    </w:p>
    <w:p w:rsidR="00EE71B5" w:rsidRPr="002617C3" w:rsidRDefault="00EE71B5" w:rsidP="00FB1D0C">
      <w:pPr>
        <w:ind w:firstLine="720"/>
        <w:jc w:val="both"/>
      </w:pPr>
    </w:p>
    <w:p w:rsidR="002F3F84" w:rsidRPr="002617C3" w:rsidRDefault="002F3F84" w:rsidP="00FB1D0C">
      <w:pPr>
        <w:ind w:firstLine="720"/>
        <w:jc w:val="both"/>
      </w:pPr>
    </w:p>
    <w:p w:rsidR="00EE71B5" w:rsidRPr="00EE71B5" w:rsidRDefault="00EE71B5" w:rsidP="00A32FA0">
      <w:pPr>
        <w:jc w:val="both"/>
      </w:pPr>
      <w:r w:rsidRPr="002617C3">
        <w:rPr>
          <w:szCs w:val="28"/>
        </w:rPr>
        <w:t>Губернатор края                                                                      В.В. Миклушевский</w:t>
      </w:r>
    </w:p>
    <w:sectPr w:rsidR="00EE71B5" w:rsidRPr="00EE71B5" w:rsidSect="006D2772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C8E" w:rsidRDefault="00D03C8E">
      <w:r>
        <w:separator/>
      </w:r>
    </w:p>
  </w:endnote>
  <w:endnote w:type="continuationSeparator" w:id="0">
    <w:p w:rsidR="00D03C8E" w:rsidRDefault="00D03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C8E" w:rsidRDefault="00D03C8E">
      <w:r>
        <w:separator/>
      </w:r>
    </w:p>
  </w:footnote>
  <w:footnote w:type="continuationSeparator" w:id="0">
    <w:p w:rsidR="00D03C8E" w:rsidRDefault="00D03C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231787"/>
      <w:docPartObj>
        <w:docPartGallery w:val="Page Numbers (Top of Page)"/>
        <w:docPartUnique/>
      </w:docPartObj>
    </w:sdtPr>
    <w:sdtEndPr/>
    <w:sdtContent>
      <w:p w:rsidR="006D2772" w:rsidRDefault="006D277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E05">
          <w:rPr>
            <w:noProof/>
          </w:rPr>
          <w:t>5</w:t>
        </w:r>
        <w:r>
          <w:fldChar w:fldCharType="end"/>
        </w:r>
      </w:p>
    </w:sdtContent>
  </w:sdt>
  <w:p w:rsidR="00202F6A" w:rsidRDefault="00202F6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56B"/>
    <w:rsid w:val="000362D0"/>
    <w:rsid w:val="0005397A"/>
    <w:rsid w:val="000A46EF"/>
    <w:rsid w:val="000B4C80"/>
    <w:rsid w:val="000C4BA2"/>
    <w:rsid w:val="000F5DE8"/>
    <w:rsid w:val="0012513E"/>
    <w:rsid w:val="00172767"/>
    <w:rsid w:val="001756A0"/>
    <w:rsid w:val="001930E5"/>
    <w:rsid w:val="00202F6A"/>
    <w:rsid w:val="0020533D"/>
    <w:rsid w:val="002119D9"/>
    <w:rsid w:val="002341A4"/>
    <w:rsid w:val="002617C3"/>
    <w:rsid w:val="002A6FD1"/>
    <w:rsid w:val="002F3F84"/>
    <w:rsid w:val="00307F0E"/>
    <w:rsid w:val="00344814"/>
    <w:rsid w:val="003A6514"/>
    <w:rsid w:val="003E1ADF"/>
    <w:rsid w:val="003F09B4"/>
    <w:rsid w:val="00407A98"/>
    <w:rsid w:val="00427406"/>
    <w:rsid w:val="004A0ED6"/>
    <w:rsid w:val="004B5482"/>
    <w:rsid w:val="00531E18"/>
    <w:rsid w:val="00554F2E"/>
    <w:rsid w:val="00606D96"/>
    <w:rsid w:val="00665A4F"/>
    <w:rsid w:val="00671CA9"/>
    <w:rsid w:val="00683408"/>
    <w:rsid w:val="00683553"/>
    <w:rsid w:val="00686D5E"/>
    <w:rsid w:val="006932CC"/>
    <w:rsid w:val="00693636"/>
    <w:rsid w:val="006D2772"/>
    <w:rsid w:val="006E180B"/>
    <w:rsid w:val="006F0DA8"/>
    <w:rsid w:val="006F70EF"/>
    <w:rsid w:val="007000FA"/>
    <w:rsid w:val="007358D1"/>
    <w:rsid w:val="00787335"/>
    <w:rsid w:val="00791471"/>
    <w:rsid w:val="00793CF1"/>
    <w:rsid w:val="007A6456"/>
    <w:rsid w:val="007E031D"/>
    <w:rsid w:val="00881637"/>
    <w:rsid w:val="00894D69"/>
    <w:rsid w:val="00895A65"/>
    <w:rsid w:val="008C0361"/>
    <w:rsid w:val="008E1989"/>
    <w:rsid w:val="00951546"/>
    <w:rsid w:val="009517A4"/>
    <w:rsid w:val="0095590E"/>
    <w:rsid w:val="00991DA7"/>
    <w:rsid w:val="009A3D8E"/>
    <w:rsid w:val="009B49D4"/>
    <w:rsid w:val="009F40D3"/>
    <w:rsid w:val="00A041D4"/>
    <w:rsid w:val="00A12951"/>
    <w:rsid w:val="00A32FA0"/>
    <w:rsid w:val="00A62ABB"/>
    <w:rsid w:val="00AD0536"/>
    <w:rsid w:val="00AE079E"/>
    <w:rsid w:val="00B35AD8"/>
    <w:rsid w:val="00B40EC7"/>
    <w:rsid w:val="00B41186"/>
    <w:rsid w:val="00BB7896"/>
    <w:rsid w:val="00BC176E"/>
    <w:rsid w:val="00BD4C17"/>
    <w:rsid w:val="00BF4CB0"/>
    <w:rsid w:val="00C31DAF"/>
    <w:rsid w:val="00C4782B"/>
    <w:rsid w:val="00CA7667"/>
    <w:rsid w:val="00CB3867"/>
    <w:rsid w:val="00CD63EE"/>
    <w:rsid w:val="00D03C8E"/>
    <w:rsid w:val="00D06E05"/>
    <w:rsid w:val="00D25667"/>
    <w:rsid w:val="00D37AF9"/>
    <w:rsid w:val="00DF325C"/>
    <w:rsid w:val="00DF7FC9"/>
    <w:rsid w:val="00E149C2"/>
    <w:rsid w:val="00E30381"/>
    <w:rsid w:val="00E31BFB"/>
    <w:rsid w:val="00E55703"/>
    <w:rsid w:val="00E772B8"/>
    <w:rsid w:val="00EE71B5"/>
    <w:rsid w:val="00F43A96"/>
    <w:rsid w:val="00F76ED3"/>
    <w:rsid w:val="00F835DD"/>
    <w:rsid w:val="00F87336"/>
    <w:rsid w:val="00F9556B"/>
    <w:rsid w:val="00FB1D0C"/>
    <w:rsid w:val="00FC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  <w:style w:type="paragraph" w:customStyle="1" w:styleId="ConsPlusNormal">
    <w:name w:val="ConsPlusNormal"/>
    <w:rsid w:val="009517A4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40E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E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  <w:style w:type="paragraph" w:customStyle="1" w:styleId="ConsPlusNormal">
    <w:name w:val="ConsPlusNormal"/>
    <w:rsid w:val="009517A4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40E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E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2</TotalTime>
  <Pages>5</Pages>
  <Words>1248</Words>
  <Characters>8898</Characters>
  <Application>Microsoft Office Word</Application>
  <DocSecurity>4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2015-11-20T00:00:00Z</cp:lastPrinted>
  <dcterms:created xsi:type="dcterms:W3CDTF">2015-11-26T23:54:00Z</dcterms:created>
  <dcterms:modified xsi:type="dcterms:W3CDTF">2015-11-26T23:54:00Z</dcterms:modified>
</cp:coreProperties>
</file>