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00357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65D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5D62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5D62" w:rsidRPr="00665D62">
              <w:rPr>
                <w:szCs w:val="28"/>
              </w:rPr>
              <w:t>2221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65D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5D62" w:rsidP="0094344A">
            <w:pPr>
              <w:ind w:left="-108"/>
              <w:jc w:val="both"/>
            </w:pPr>
            <w:r w:rsidRPr="00665D62">
              <w:t>О Законе Приморского края "О стратегическом планировании в Приморском крае"</w:t>
            </w:r>
          </w:p>
          <w:p w:rsidR="000B3FB2" w:rsidRPr="00665D62" w:rsidRDefault="000B3FB2" w:rsidP="0094344A">
            <w:pPr>
              <w:ind w:left="-108"/>
              <w:jc w:val="both"/>
            </w:pPr>
          </w:p>
        </w:tc>
      </w:tr>
    </w:tbl>
    <w:p w:rsidR="00665D62" w:rsidRDefault="00665D62" w:rsidP="00665D62">
      <w:pPr>
        <w:ind w:firstLine="720"/>
      </w:pPr>
      <w:r>
        <w:t xml:space="preserve">Законодательное Собрание Приморского края </w:t>
      </w:r>
    </w:p>
    <w:p w:rsidR="00665D62" w:rsidRDefault="00665D62" w:rsidP="00665D62"/>
    <w:p w:rsidR="00665D62" w:rsidRDefault="00665D62" w:rsidP="00665D62">
      <w:r>
        <w:t>ПОСТАНОВЛЯЕТ:</w:t>
      </w:r>
    </w:p>
    <w:p w:rsidR="00665D62" w:rsidRDefault="00665D62" w:rsidP="00665D62"/>
    <w:p w:rsidR="00665D62" w:rsidRDefault="00665D62" w:rsidP="00665D62">
      <w:pPr>
        <w:jc w:val="both"/>
      </w:pPr>
      <w:r>
        <w:tab/>
        <w:t>1.Принять Закон Приморского края "О стратегическом планировании в Приморском крае".</w:t>
      </w:r>
    </w:p>
    <w:p w:rsidR="00665D62" w:rsidRDefault="00665D62" w:rsidP="00665D62">
      <w:pPr>
        <w:jc w:val="both"/>
      </w:pPr>
    </w:p>
    <w:p w:rsidR="00665D62" w:rsidRDefault="00665D62" w:rsidP="00665D62">
      <w:pPr>
        <w:jc w:val="both"/>
      </w:pPr>
      <w:r>
        <w:tab/>
        <w:t>2.</w:t>
      </w:r>
      <w:r w:rsidRPr="007B28EE">
        <w:t>Направить указанный Закон Губернатору Приморского края для обнародования.</w:t>
      </w:r>
    </w:p>
    <w:p w:rsidR="00665D62" w:rsidRDefault="00665D62" w:rsidP="00665D62">
      <w:pPr>
        <w:jc w:val="both"/>
      </w:pPr>
    </w:p>
    <w:p w:rsidR="00665D62" w:rsidRDefault="00665D62" w:rsidP="00665D62">
      <w:pPr>
        <w:jc w:val="both"/>
      </w:pPr>
      <w:r>
        <w:tab/>
        <w:t>3.Настоящее постановление вступает в силу со дня его принятия.</w:t>
      </w:r>
    </w:p>
    <w:p w:rsidR="00665D62" w:rsidRDefault="00665D62" w:rsidP="00665D62">
      <w:pPr>
        <w:jc w:val="both"/>
      </w:pPr>
      <w:bookmarkStart w:id="0" w:name="_GoBack"/>
      <w:bookmarkEnd w:id="0"/>
    </w:p>
    <w:p w:rsidR="00665D62" w:rsidRDefault="00665D62" w:rsidP="00665D62">
      <w:pPr>
        <w:jc w:val="both"/>
      </w:pPr>
    </w:p>
    <w:p w:rsidR="00665D62" w:rsidRDefault="00665D62" w:rsidP="00665D62">
      <w:pPr>
        <w:jc w:val="both"/>
      </w:pPr>
    </w:p>
    <w:p w:rsidR="00665D62" w:rsidRDefault="00665D62" w:rsidP="00665D62">
      <w:pPr>
        <w:jc w:val="both"/>
      </w:pPr>
      <w:r>
        <w:t>Председатель</w:t>
      </w:r>
    </w:p>
    <w:p w:rsidR="00665D62" w:rsidRDefault="00665D62" w:rsidP="00665D6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65D62" w:rsidRDefault="00665D62" w:rsidP="00665D62"/>
    <w:p w:rsidR="00665D62" w:rsidRDefault="00665D62" w:rsidP="00665D6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7A9" w:rsidRDefault="008347A9">
      <w:r>
        <w:separator/>
      </w:r>
    </w:p>
  </w:endnote>
  <w:endnote w:type="continuationSeparator" w:id="0">
    <w:p w:rsidR="008347A9" w:rsidRDefault="0083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7A9" w:rsidRDefault="008347A9">
      <w:r>
        <w:separator/>
      </w:r>
    </w:p>
  </w:footnote>
  <w:footnote w:type="continuationSeparator" w:id="0">
    <w:p w:rsidR="008347A9" w:rsidRDefault="008347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D6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5D62"/>
    <w:rsid w:val="00695A4A"/>
    <w:rsid w:val="006D45ED"/>
    <w:rsid w:val="006E650F"/>
    <w:rsid w:val="00726997"/>
    <w:rsid w:val="007B48E7"/>
    <w:rsid w:val="007B5289"/>
    <w:rsid w:val="008347A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2015-11-25T23:35:00Z</cp:lastPrinted>
  <dcterms:created xsi:type="dcterms:W3CDTF">2015-11-25T23:35:00Z</dcterms:created>
  <dcterms:modified xsi:type="dcterms:W3CDTF">2015-11-25T23:36:00Z</dcterms:modified>
</cp:coreProperties>
</file>