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42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4F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4F8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4F85" w:rsidRPr="00C94F85">
              <w:rPr>
                <w:szCs w:val="28"/>
              </w:rPr>
              <w:t>2218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4F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4F85" w:rsidP="0094344A">
            <w:pPr>
              <w:ind w:left="-108"/>
              <w:jc w:val="both"/>
            </w:pPr>
            <w:r w:rsidRPr="00C94F85">
              <w:t>О назначении на должность аудитора Контрольно-счетной палаты Приморского края</w:t>
            </w:r>
          </w:p>
          <w:p w:rsidR="000B3FB2" w:rsidRPr="00C94F85" w:rsidRDefault="000B3FB2" w:rsidP="0094344A">
            <w:pPr>
              <w:ind w:left="-108"/>
              <w:jc w:val="both"/>
            </w:pPr>
          </w:p>
        </w:tc>
      </w:tr>
    </w:tbl>
    <w:p w:rsidR="00C94F85" w:rsidRPr="00C94F85" w:rsidRDefault="00C94F85" w:rsidP="00C94F85">
      <w:pPr>
        <w:ind w:firstLine="720"/>
      </w:pPr>
      <w:r w:rsidRPr="00C94F85">
        <w:t xml:space="preserve">Законодательное Собрание Приморского края </w:t>
      </w:r>
    </w:p>
    <w:p w:rsidR="00C94F85" w:rsidRPr="00C94F85" w:rsidRDefault="00C94F85" w:rsidP="00C94F85"/>
    <w:p w:rsidR="00C94F85" w:rsidRPr="00C94F85" w:rsidRDefault="00C94F85" w:rsidP="00C94F85">
      <w:r w:rsidRPr="00C94F85">
        <w:t>ПОСТАНОВЛЯЕТ:</w:t>
      </w:r>
    </w:p>
    <w:p w:rsidR="00C94F85" w:rsidRPr="00C94F85" w:rsidRDefault="00C94F85" w:rsidP="00C94F85"/>
    <w:p w:rsidR="00C94F85" w:rsidRPr="00C94F85" w:rsidRDefault="00C94F85" w:rsidP="00C94F85">
      <w:pPr>
        <w:jc w:val="both"/>
      </w:pPr>
      <w:r w:rsidRPr="00C94F85">
        <w:tab/>
        <w:t xml:space="preserve">1.Назначить на должность аудитора Контрольно-счетной палаты Приморского края </w:t>
      </w:r>
      <w:proofErr w:type="spellStart"/>
      <w:r w:rsidRPr="00C94F85">
        <w:t>Шитц</w:t>
      </w:r>
      <w:proofErr w:type="spellEnd"/>
      <w:r w:rsidRPr="00C94F85">
        <w:t xml:space="preserve"> Веронику Анатольевну с 1 декабря 2015 года.</w:t>
      </w:r>
    </w:p>
    <w:p w:rsidR="00C94F85" w:rsidRPr="00C94F85" w:rsidRDefault="00C94F85" w:rsidP="00C94F85">
      <w:pPr>
        <w:jc w:val="both"/>
      </w:pPr>
    </w:p>
    <w:p w:rsidR="00C94F85" w:rsidRPr="00C94F85" w:rsidRDefault="00C94F85" w:rsidP="00C94F85">
      <w:pPr>
        <w:jc w:val="both"/>
      </w:pPr>
      <w:r w:rsidRPr="00C94F85">
        <w:tab/>
        <w:t>2.Настоящее постановление вступает в силу со дня его принятия.</w:t>
      </w:r>
    </w:p>
    <w:p w:rsidR="00C94F85" w:rsidRPr="00C94F85" w:rsidRDefault="00C94F85" w:rsidP="00C94F85"/>
    <w:p w:rsidR="00C94F85" w:rsidRPr="00C94F85" w:rsidRDefault="00C94F85" w:rsidP="00C94F85"/>
    <w:p w:rsidR="00C94F85" w:rsidRPr="00C94F85" w:rsidRDefault="00C94F85" w:rsidP="00C94F85"/>
    <w:p w:rsidR="00C94F85" w:rsidRPr="00C94F85" w:rsidRDefault="00C94F85" w:rsidP="00C94F85">
      <w:pPr>
        <w:jc w:val="both"/>
      </w:pPr>
      <w:r w:rsidRPr="00C94F85">
        <w:t>Председатель</w:t>
      </w:r>
    </w:p>
    <w:p w:rsidR="00C94F85" w:rsidRPr="00C94F85" w:rsidRDefault="00C94F85" w:rsidP="00C94F85">
      <w:pPr>
        <w:jc w:val="both"/>
      </w:pPr>
      <w:r w:rsidRPr="00C94F85">
        <w:t>Законодательного Собрания                                                            В.В. Горчаков</w:t>
      </w:r>
    </w:p>
    <w:p w:rsidR="00C94F85" w:rsidRPr="00C94F85" w:rsidRDefault="00C94F85" w:rsidP="00C94F85"/>
    <w:p w:rsidR="00C94F85" w:rsidRPr="00C94F85" w:rsidRDefault="00C94F85" w:rsidP="00C94F8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28" w:rsidRDefault="00937328">
      <w:r>
        <w:separator/>
      </w:r>
    </w:p>
  </w:endnote>
  <w:endnote w:type="continuationSeparator" w:id="0">
    <w:p w:rsidR="00937328" w:rsidRDefault="0093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28" w:rsidRDefault="00937328">
      <w:r>
        <w:separator/>
      </w:r>
    </w:p>
  </w:footnote>
  <w:footnote w:type="continuationSeparator" w:id="0">
    <w:p w:rsidR="00937328" w:rsidRDefault="00937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4F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37328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4F8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2015-11-25T06:29:00Z</cp:lastPrinted>
  <dcterms:created xsi:type="dcterms:W3CDTF">2015-11-25T06:26:00Z</dcterms:created>
  <dcterms:modified xsi:type="dcterms:W3CDTF">2015-11-25T06:29:00Z</dcterms:modified>
</cp:coreProperties>
</file>