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997593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C2DD8" w:rsidP="00C050E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2DD8">
              <w:rPr>
                <w:szCs w:val="28"/>
              </w:rPr>
              <w:t>25.11.201</w:t>
            </w:r>
            <w:r w:rsidR="00C050E2">
              <w:rPr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2DD8" w:rsidRPr="004C2DD8">
              <w:rPr>
                <w:szCs w:val="28"/>
              </w:rPr>
              <w:t>2216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2DD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2DD8" w:rsidP="0094344A">
            <w:pPr>
              <w:ind w:left="-108"/>
              <w:jc w:val="both"/>
            </w:pPr>
            <w:r w:rsidRPr="004C2DD8">
              <w:t>О проекте закона Приморского края "Об использовании копии Знамени Победы в Приморском крае"</w:t>
            </w:r>
          </w:p>
          <w:p w:rsidR="000B3FB2" w:rsidRPr="004C2DD8" w:rsidRDefault="000B3FB2" w:rsidP="0094344A">
            <w:pPr>
              <w:ind w:left="-108"/>
              <w:jc w:val="both"/>
            </w:pPr>
          </w:p>
        </w:tc>
      </w:tr>
    </w:tbl>
    <w:p w:rsidR="004C2DD8" w:rsidRDefault="004C2DD8" w:rsidP="004C2DD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C2DD8" w:rsidRDefault="004C2DD8" w:rsidP="004C2DD8">
      <w:pPr>
        <w:pStyle w:val="a3"/>
        <w:tabs>
          <w:tab w:val="clear" w:pos="4153"/>
          <w:tab w:val="clear" w:pos="8306"/>
        </w:tabs>
      </w:pPr>
    </w:p>
    <w:p w:rsidR="004C2DD8" w:rsidRDefault="004C2DD8" w:rsidP="004C2DD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C2DD8" w:rsidRDefault="004C2DD8" w:rsidP="004C2DD8"/>
    <w:p w:rsidR="004C2DD8" w:rsidRDefault="004C2DD8" w:rsidP="004C2DD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"Об использовании копии Знамени Победы в Приморском крае" </w:t>
      </w:r>
      <w:r>
        <w:t xml:space="preserve">в первом чтении. </w:t>
      </w:r>
    </w:p>
    <w:p w:rsidR="004C2DD8" w:rsidRDefault="004C2DD8" w:rsidP="004C2DD8">
      <w:pPr>
        <w:ind w:firstLine="720"/>
        <w:jc w:val="both"/>
      </w:pPr>
    </w:p>
    <w:p w:rsidR="004C2DD8" w:rsidRDefault="004C2DD8" w:rsidP="004C2DD8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7 декабря 2015 года.</w:t>
      </w:r>
    </w:p>
    <w:p w:rsidR="004C2DD8" w:rsidRDefault="004C2DD8" w:rsidP="004C2DD8">
      <w:pPr>
        <w:ind w:firstLine="709"/>
        <w:jc w:val="both"/>
      </w:pPr>
    </w:p>
    <w:p w:rsidR="004C2DD8" w:rsidRDefault="004C2DD8" w:rsidP="004C2DD8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C2DD8" w:rsidRDefault="004C2DD8" w:rsidP="004C2DD8">
      <w:pPr>
        <w:ind w:firstLine="709"/>
        <w:jc w:val="both"/>
      </w:pPr>
    </w:p>
    <w:p w:rsidR="004C2DD8" w:rsidRDefault="004C2DD8" w:rsidP="004C2DD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4C2DD8" w:rsidRDefault="004C2DD8" w:rsidP="004C2DD8">
      <w:pPr>
        <w:pStyle w:val="a3"/>
        <w:tabs>
          <w:tab w:val="clear" w:pos="4153"/>
          <w:tab w:val="clear" w:pos="8306"/>
        </w:tabs>
        <w:jc w:val="both"/>
      </w:pPr>
    </w:p>
    <w:p w:rsidR="004C2DD8" w:rsidRDefault="004C2DD8" w:rsidP="004C2DD8">
      <w:pPr>
        <w:pStyle w:val="a3"/>
        <w:tabs>
          <w:tab w:val="clear" w:pos="4153"/>
          <w:tab w:val="clear" w:pos="8306"/>
        </w:tabs>
        <w:jc w:val="both"/>
      </w:pPr>
    </w:p>
    <w:p w:rsidR="004C2DD8" w:rsidRDefault="004C2DD8" w:rsidP="004C2DD8">
      <w:pPr>
        <w:pStyle w:val="a3"/>
        <w:tabs>
          <w:tab w:val="clear" w:pos="4153"/>
          <w:tab w:val="clear" w:pos="8306"/>
        </w:tabs>
        <w:jc w:val="both"/>
      </w:pPr>
    </w:p>
    <w:p w:rsidR="004C2DD8" w:rsidRDefault="004C2DD8" w:rsidP="004C2DD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C2DD8" w:rsidRDefault="004C2DD8" w:rsidP="004C2DD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B8B" w:rsidRDefault="007A7B8B">
      <w:r>
        <w:separator/>
      </w:r>
    </w:p>
  </w:endnote>
  <w:endnote w:type="continuationSeparator" w:id="0">
    <w:p w:rsidR="007A7B8B" w:rsidRDefault="007A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B8B" w:rsidRDefault="007A7B8B">
      <w:r>
        <w:separator/>
      </w:r>
    </w:p>
  </w:footnote>
  <w:footnote w:type="continuationSeparator" w:id="0">
    <w:p w:rsidR="007A7B8B" w:rsidRDefault="007A7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2DD8"/>
    <w:rsid w:val="00057575"/>
    <w:rsid w:val="000B3FB2"/>
    <w:rsid w:val="000D628E"/>
    <w:rsid w:val="000E5228"/>
    <w:rsid w:val="00123119"/>
    <w:rsid w:val="00155F7F"/>
    <w:rsid w:val="003325F4"/>
    <w:rsid w:val="00392E21"/>
    <w:rsid w:val="0044352D"/>
    <w:rsid w:val="004B69FA"/>
    <w:rsid w:val="004C2DD8"/>
    <w:rsid w:val="004D1A01"/>
    <w:rsid w:val="005A6019"/>
    <w:rsid w:val="005E6130"/>
    <w:rsid w:val="00695A4A"/>
    <w:rsid w:val="006D45ED"/>
    <w:rsid w:val="006E650F"/>
    <w:rsid w:val="00726997"/>
    <w:rsid w:val="007A7B8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0E2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C2DD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2015-11-25T06:58:00Z</cp:lastPrinted>
  <dcterms:created xsi:type="dcterms:W3CDTF">2015-11-25T06:12:00Z</dcterms:created>
  <dcterms:modified xsi:type="dcterms:W3CDTF">2015-11-25T06:58:00Z</dcterms:modified>
</cp:coreProperties>
</file>