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30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75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75B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75B5" w:rsidRPr="00B875B5">
              <w:rPr>
                <w:szCs w:val="28"/>
              </w:rPr>
              <w:t>2215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75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75B5" w:rsidP="0094344A">
            <w:pPr>
              <w:ind w:left="-108"/>
              <w:jc w:val="both"/>
            </w:pPr>
            <w:r w:rsidRPr="00B875B5">
              <w:t>О проекте закона Приморского края "О внесении изменений в Закон Приморского края "О государственных должностях Приморского края"</w:t>
            </w:r>
          </w:p>
          <w:p w:rsidR="000B3FB2" w:rsidRPr="00B875B5" w:rsidRDefault="000B3FB2" w:rsidP="0094344A">
            <w:pPr>
              <w:ind w:left="-108"/>
              <w:jc w:val="both"/>
            </w:pPr>
          </w:p>
        </w:tc>
      </w:tr>
    </w:tbl>
    <w:p w:rsidR="00B875B5" w:rsidRPr="00F2794F" w:rsidRDefault="00B875B5" w:rsidP="00B875B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875B5" w:rsidRPr="00F2794F" w:rsidRDefault="00B875B5" w:rsidP="00B875B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75B5" w:rsidRPr="00F2794F" w:rsidRDefault="00B875B5" w:rsidP="00B875B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875B5" w:rsidRPr="00F2794F" w:rsidRDefault="00B875B5" w:rsidP="00B875B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75B5" w:rsidRDefault="00B875B5" w:rsidP="00B875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>внесении изменений в Закон Приморского края "О государственных должностях Приморского края" в первом чтении.</w:t>
      </w:r>
    </w:p>
    <w:p w:rsidR="00B875B5" w:rsidRDefault="00B875B5" w:rsidP="00B875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75B5" w:rsidRDefault="00B875B5" w:rsidP="00B875B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768F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rPr>
          <w:szCs w:val="28"/>
        </w:rPr>
        <w:t>8 декабря</w:t>
      </w:r>
      <w:r w:rsidRPr="0024768F">
        <w:rPr>
          <w:szCs w:val="28"/>
        </w:rPr>
        <w:t xml:space="preserve"> 201</w:t>
      </w:r>
      <w:r>
        <w:rPr>
          <w:szCs w:val="28"/>
        </w:rPr>
        <w:t>5</w:t>
      </w:r>
      <w:r w:rsidRPr="0024768F">
        <w:rPr>
          <w:szCs w:val="28"/>
        </w:rPr>
        <w:t xml:space="preserve"> года.</w:t>
      </w:r>
    </w:p>
    <w:p w:rsidR="00B875B5" w:rsidRDefault="00B875B5" w:rsidP="00B875B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875B5" w:rsidRDefault="00B875B5" w:rsidP="00B875B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75B5" w:rsidRPr="00F2794F" w:rsidRDefault="00B875B5" w:rsidP="00B875B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75B5" w:rsidRDefault="00B875B5" w:rsidP="00B875B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B875B5" w:rsidRDefault="00B875B5" w:rsidP="00B875B5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75B5" w:rsidRDefault="00B875B5" w:rsidP="00B875B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875B5" w:rsidRPr="00F2794F" w:rsidRDefault="00B875B5" w:rsidP="00B875B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875B5" w:rsidRPr="00F2794F" w:rsidRDefault="00B875B5" w:rsidP="00B875B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875B5" w:rsidRPr="00D964B6" w:rsidRDefault="00B875B5" w:rsidP="00B875B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029" w:rsidRDefault="00FD4029">
      <w:r>
        <w:separator/>
      </w:r>
    </w:p>
  </w:endnote>
  <w:endnote w:type="continuationSeparator" w:id="0">
    <w:p w:rsidR="00FD4029" w:rsidRDefault="00FD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029" w:rsidRDefault="00FD4029">
      <w:r>
        <w:separator/>
      </w:r>
    </w:p>
  </w:footnote>
  <w:footnote w:type="continuationSeparator" w:id="0">
    <w:p w:rsidR="00FD4029" w:rsidRDefault="00FD4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75B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75B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875B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2015-11-25T06:10:00Z</cp:lastPrinted>
  <dcterms:created xsi:type="dcterms:W3CDTF">2015-11-25T06:09:00Z</dcterms:created>
  <dcterms:modified xsi:type="dcterms:W3CDTF">2015-11-25T06:11:00Z</dcterms:modified>
</cp:coreProperties>
</file>