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82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8790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8790D" w:rsidRPr="0008790D">
              <w:rPr>
                <w:szCs w:val="28"/>
              </w:rPr>
              <w:t>2212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8790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8790D" w:rsidP="0094344A">
            <w:pPr>
              <w:ind w:left="-108"/>
              <w:jc w:val="both"/>
            </w:pPr>
            <w:r>
              <w:t>О проекте закона Приморского края "О коренных малочисленных народах Российской Федерации, проживающих в Приморском крае"</w:t>
            </w:r>
          </w:p>
          <w:p w:rsidR="000B3FB2" w:rsidRPr="0008790D" w:rsidRDefault="000B3FB2" w:rsidP="0094344A">
            <w:pPr>
              <w:ind w:left="-108"/>
              <w:jc w:val="both"/>
            </w:pPr>
          </w:p>
        </w:tc>
      </w:tr>
    </w:tbl>
    <w:p w:rsidR="0008790D" w:rsidRDefault="0008790D" w:rsidP="0008790D">
      <w:pPr>
        <w:ind w:firstLine="709"/>
        <w:jc w:val="both"/>
      </w:pPr>
      <w:r>
        <w:t>Законодательное Собрание Приморского края</w:t>
      </w:r>
    </w:p>
    <w:p w:rsidR="0008790D" w:rsidRDefault="0008790D" w:rsidP="0008790D">
      <w:pPr>
        <w:ind w:firstLine="709"/>
      </w:pPr>
    </w:p>
    <w:p w:rsidR="0008790D" w:rsidRDefault="0008790D" w:rsidP="0008790D">
      <w:pPr>
        <w:jc w:val="both"/>
      </w:pPr>
      <w:r>
        <w:t>ПОСТАНОВЛЯЕТ:</w:t>
      </w:r>
    </w:p>
    <w:p w:rsidR="0008790D" w:rsidRDefault="0008790D" w:rsidP="0008790D">
      <w:pPr>
        <w:jc w:val="both"/>
      </w:pPr>
    </w:p>
    <w:p w:rsidR="0008790D" w:rsidRDefault="0008790D" w:rsidP="0008790D">
      <w:pPr>
        <w:ind w:firstLine="709"/>
        <w:jc w:val="both"/>
        <w:rPr>
          <w:szCs w:val="28"/>
        </w:rPr>
      </w:pPr>
      <w:r>
        <w:t>1.Принять проект закона Приморского края "О коренных малочисленных народах Российской Федерации, проживающих в Приморском крае" в первом чтении.</w:t>
      </w:r>
    </w:p>
    <w:p w:rsidR="0008790D" w:rsidRDefault="0008790D" w:rsidP="0008790D">
      <w:pPr>
        <w:ind w:firstLine="720"/>
        <w:jc w:val="both"/>
        <w:rPr>
          <w:szCs w:val="28"/>
        </w:rPr>
      </w:pPr>
    </w:p>
    <w:p w:rsidR="0008790D" w:rsidRDefault="0008790D" w:rsidP="0008790D">
      <w:pPr>
        <w:ind w:firstLine="720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11 декабря 2015 года.</w:t>
      </w:r>
    </w:p>
    <w:p w:rsidR="0008790D" w:rsidRDefault="0008790D" w:rsidP="0008790D">
      <w:pPr>
        <w:ind w:firstLine="720"/>
        <w:jc w:val="both"/>
        <w:rPr>
          <w:szCs w:val="28"/>
        </w:rPr>
      </w:pPr>
    </w:p>
    <w:p w:rsidR="0008790D" w:rsidRDefault="0008790D" w:rsidP="0008790D">
      <w:pPr>
        <w:ind w:firstLine="720"/>
        <w:jc w:val="both"/>
        <w:rPr>
          <w:szCs w:val="28"/>
        </w:rPr>
      </w:pPr>
      <w:r>
        <w:rPr>
          <w:szCs w:val="28"/>
        </w:rPr>
        <w:t>3.Комитету Законодательного Собрания по социальной политике                     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>) доработать указанный законопроект                      с учетом поступивших поправок и внести его на рассмотрение Законодательного Собрания во втором чтении.</w:t>
      </w:r>
    </w:p>
    <w:p w:rsidR="0008790D" w:rsidRDefault="0008790D" w:rsidP="0008790D">
      <w:pPr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</w:p>
    <w:p w:rsidR="0008790D" w:rsidRDefault="0008790D" w:rsidP="0008790D">
      <w:pPr>
        <w:ind w:firstLine="720"/>
        <w:jc w:val="both"/>
        <w:rPr>
          <w:szCs w:val="28"/>
        </w:rPr>
      </w:pPr>
      <w:r>
        <w:rPr>
          <w:szCs w:val="28"/>
        </w:rPr>
        <w:t>4.Настоящее постановление вступает в силу со дня его принятия.</w:t>
      </w:r>
    </w:p>
    <w:p w:rsidR="0008790D" w:rsidRDefault="0008790D" w:rsidP="0008790D">
      <w:pPr>
        <w:jc w:val="both"/>
      </w:pPr>
      <w:bookmarkStart w:id="0" w:name="_GoBack"/>
      <w:bookmarkEnd w:id="0"/>
    </w:p>
    <w:p w:rsidR="0008790D" w:rsidRDefault="0008790D" w:rsidP="0008790D">
      <w:pPr>
        <w:jc w:val="both"/>
      </w:pPr>
    </w:p>
    <w:p w:rsidR="0008790D" w:rsidRDefault="0008790D" w:rsidP="0008790D">
      <w:pPr>
        <w:jc w:val="both"/>
      </w:pPr>
    </w:p>
    <w:p w:rsidR="0008790D" w:rsidRDefault="0008790D" w:rsidP="0008790D">
      <w:pPr>
        <w:jc w:val="both"/>
      </w:pPr>
      <w:r>
        <w:t>Председатель</w:t>
      </w:r>
    </w:p>
    <w:p w:rsidR="0008790D" w:rsidRDefault="0008790D" w:rsidP="0008790D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A9F" w:rsidRDefault="00CC5A9F">
      <w:r>
        <w:separator/>
      </w:r>
    </w:p>
  </w:endnote>
  <w:endnote w:type="continuationSeparator" w:id="0">
    <w:p w:rsidR="00CC5A9F" w:rsidRDefault="00CC5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A9F" w:rsidRDefault="00CC5A9F">
      <w:r>
        <w:separator/>
      </w:r>
    </w:p>
  </w:footnote>
  <w:footnote w:type="continuationSeparator" w:id="0">
    <w:p w:rsidR="00CC5A9F" w:rsidRDefault="00CC5A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790D"/>
    <w:rsid w:val="00057575"/>
    <w:rsid w:val="0008790D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5A9F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2015-11-25T04:51:00Z</cp:lastPrinted>
  <dcterms:created xsi:type="dcterms:W3CDTF">2015-11-25T04:50:00Z</dcterms:created>
  <dcterms:modified xsi:type="dcterms:W3CDTF">2015-11-25T04:51:00Z</dcterms:modified>
</cp:coreProperties>
</file>