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53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65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6594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6594" w:rsidRPr="00766594">
              <w:rPr>
                <w:szCs w:val="28"/>
              </w:rPr>
              <w:t>2211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65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659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</w:t>
            </w:r>
            <w:r>
              <w:t xml:space="preserve">О внесении изменений в </w:t>
            </w:r>
            <w:r>
              <w:br/>
              <w:t xml:space="preserve">Избирательный кодекс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</w:t>
            </w:r>
            <w:r>
              <w:rPr>
                <w:szCs w:val="28"/>
              </w:rPr>
              <w:t>"</w:t>
            </w:r>
          </w:p>
          <w:p w:rsidR="000B3FB2" w:rsidRPr="00766594" w:rsidRDefault="000B3FB2" w:rsidP="0094344A">
            <w:pPr>
              <w:ind w:left="-108"/>
              <w:jc w:val="both"/>
            </w:pPr>
          </w:p>
        </w:tc>
      </w:tr>
    </w:tbl>
    <w:p w:rsidR="00766594" w:rsidRDefault="00766594" w:rsidP="0076659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66594" w:rsidRDefault="00766594" w:rsidP="00766594">
      <w:pPr>
        <w:pStyle w:val="a3"/>
        <w:tabs>
          <w:tab w:val="clear" w:pos="4153"/>
          <w:tab w:val="clear" w:pos="8306"/>
        </w:tabs>
      </w:pPr>
    </w:p>
    <w:p w:rsidR="00766594" w:rsidRDefault="00766594" w:rsidP="0076659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66594" w:rsidRDefault="00766594" w:rsidP="00766594"/>
    <w:p w:rsidR="00766594" w:rsidRDefault="00766594" w:rsidP="00766594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t>О внесении изменений в Избирательный кодекс Приморского края</w:t>
      </w:r>
      <w:r>
        <w:rPr>
          <w:szCs w:val="28"/>
        </w:rPr>
        <w:t>"</w:t>
      </w:r>
      <w:r>
        <w:t xml:space="preserve">. </w:t>
      </w:r>
    </w:p>
    <w:p w:rsidR="00766594" w:rsidRDefault="00766594" w:rsidP="00766594">
      <w:pPr>
        <w:ind w:firstLine="720"/>
        <w:jc w:val="both"/>
      </w:pPr>
    </w:p>
    <w:p w:rsidR="00766594" w:rsidRPr="00F35214" w:rsidRDefault="00766594" w:rsidP="00766594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766594" w:rsidRPr="00F35214" w:rsidRDefault="00766594" w:rsidP="00766594">
      <w:pPr>
        <w:rPr>
          <w:szCs w:val="28"/>
        </w:rPr>
      </w:pPr>
    </w:p>
    <w:p w:rsidR="00766594" w:rsidRPr="00F35214" w:rsidRDefault="00766594" w:rsidP="00766594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766594" w:rsidRDefault="00766594" w:rsidP="0076659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66594" w:rsidRDefault="00766594" w:rsidP="0076659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66594" w:rsidRDefault="00766594" w:rsidP="0076659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66594" w:rsidRDefault="00766594" w:rsidP="0076659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66594" w:rsidRDefault="00766594" w:rsidP="0076659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CAA" w:rsidRDefault="001B6CAA">
      <w:r>
        <w:separator/>
      </w:r>
    </w:p>
  </w:endnote>
  <w:endnote w:type="continuationSeparator" w:id="0">
    <w:p w:rsidR="001B6CAA" w:rsidRDefault="001B6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CAA" w:rsidRDefault="001B6CAA">
      <w:r>
        <w:separator/>
      </w:r>
    </w:p>
  </w:footnote>
  <w:footnote w:type="continuationSeparator" w:id="0">
    <w:p w:rsidR="001B6CAA" w:rsidRDefault="001B6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594"/>
    <w:rsid w:val="00057575"/>
    <w:rsid w:val="000B3FB2"/>
    <w:rsid w:val="000D628E"/>
    <w:rsid w:val="000E5228"/>
    <w:rsid w:val="00123119"/>
    <w:rsid w:val="00155F7F"/>
    <w:rsid w:val="001B6CA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659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6659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2015-11-25T23:29:00Z</cp:lastPrinted>
  <dcterms:created xsi:type="dcterms:W3CDTF">2015-11-25T23:28:00Z</dcterms:created>
  <dcterms:modified xsi:type="dcterms:W3CDTF">2015-11-25T23:30:00Z</dcterms:modified>
</cp:coreProperties>
</file>