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31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7A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7A5F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7A5F" w:rsidRPr="00AA7A5F">
              <w:rPr>
                <w:szCs w:val="28"/>
              </w:rPr>
              <w:t>2210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7A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7A5F" w:rsidP="0094344A">
            <w:pPr>
              <w:ind w:left="-108"/>
              <w:jc w:val="both"/>
            </w:pPr>
            <w:r w:rsidRPr="00AA7A5F">
              <w:t xml:space="preserve">О проекте закона Приморского края "О внесении изменений в   Избирательный кодекс </w:t>
            </w:r>
            <w:proofErr w:type="spellStart"/>
            <w:proofErr w:type="gramStart"/>
            <w:r w:rsidRPr="00AA7A5F">
              <w:t>Примор</w:t>
            </w:r>
            <w:r>
              <w:t>-</w:t>
            </w:r>
            <w:r w:rsidRPr="00AA7A5F">
              <w:t>ского</w:t>
            </w:r>
            <w:proofErr w:type="spellEnd"/>
            <w:proofErr w:type="gramEnd"/>
            <w:r w:rsidRPr="00AA7A5F">
              <w:t xml:space="preserve"> края"</w:t>
            </w:r>
          </w:p>
          <w:p w:rsidR="000B3FB2" w:rsidRPr="00AA7A5F" w:rsidRDefault="000B3FB2" w:rsidP="0094344A">
            <w:pPr>
              <w:ind w:left="-108"/>
              <w:jc w:val="both"/>
            </w:pPr>
          </w:p>
        </w:tc>
      </w:tr>
    </w:tbl>
    <w:p w:rsidR="00AA7A5F" w:rsidRPr="00F2794F" w:rsidRDefault="00AA7A5F" w:rsidP="00AA7A5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A7A5F" w:rsidRPr="00F2794F" w:rsidRDefault="00AA7A5F" w:rsidP="00AA7A5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A5F" w:rsidRPr="00F2794F" w:rsidRDefault="00AA7A5F" w:rsidP="00AA7A5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A7A5F" w:rsidRPr="00F2794F" w:rsidRDefault="00AA7A5F" w:rsidP="00AA7A5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A5F" w:rsidRDefault="00AA7A5F" w:rsidP="00AA7A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>в Избирательный кодекс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AA7A5F" w:rsidRDefault="00AA7A5F" w:rsidP="00AA7A5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A5F" w:rsidRDefault="00AA7A5F" w:rsidP="00AA7A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региональной политике </w:t>
      </w:r>
      <w:r>
        <w:rPr>
          <w:szCs w:val="28"/>
        </w:rPr>
        <w:br/>
        <w:t>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A7A5F" w:rsidRDefault="00AA7A5F" w:rsidP="00AA7A5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A5F" w:rsidRDefault="00AA7A5F" w:rsidP="00AA7A5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AA7A5F" w:rsidRDefault="00AA7A5F" w:rsidP="00AA7A5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A5F" w:rsidRDefault="00AA7A5F" w:rsidP="00AA7A5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A5F" w:rsidRPr="00F2794F" w:rsidRDefault="00AA7A5F" w:rsidP="00AA7A5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A5F" w:rsidRPr="00F2794F" w:rsidRDefault="00AA7A5F" w:rsidP="00AA7A5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A7A5F" w:rsidRPr="00D964B6" w:rsidRDefault="00AA7A5F" w:rsidP="00AA7A5F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12C" w:rsidRDefault="00F1312C">
      <w:r>
        <w:separator/>
      </w:r>
    </w:p>
  </w:endnote>
  <w:endnote w:type="continuationSeparator" w:id="0">
    <w:p w:rsidR="00F1312C" w:rsidRDefault="00F13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12C" w:rsidRDefault="00F1312C">
      <w:r>
        <w:separator/>
      </w:r>
    </w:p>
  </w:footnote>
  <w:footnote w:type="continuationSeparator" w:id="0">
    <w:p w:rsidR="00F1312C" w:rsidRDefault="00F13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A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A5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312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A7A5F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2015-11-25T06:12:00Z</cp:lastPrinted>
  <dcterms:created xsi:type="dcterms:W3CDTF">2015-11-25T06:11:00Z</dcterms:created>
  <dcterms:modified xsi:type="dcterms:W3CDTF">2015-11-25T06:12:00Z</dcterms:modified>
</cp:coreProperties>
</file>