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742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54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5478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5478" w:rsidRPr="00135478">
              <w:rPr>
                <w:szCs w:val="28"/>
              </w:rPr>
              <w:t>2206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5478" w:rsidP="0094344A">
            <w:pPr>
              <w:ind w:left="-108"/>
              <w:jc w:val="both"/>
            </w:pPr>
            <w:r w:rsidRPr="00135478">
              <w:t>О проекте закона Приморского края "О внесении изменения в статью 2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35478" w:rsidRDefault="00135478" w:rsidP="0013547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изменения в статью 2 Закона Приморского края "О налоге на имущество организаций" </w:t>
      </w:r>
      <w:r>
        <w:rPr>
          <w:color w:val="000000"/>
          <w:spacing w:val="-5"/>
        </w:rPr>
        <w:t>в первом чтении</w:t>
      </w:r>
      <w:r>
        <w:t>.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</w:t>
      </w:r>
      <w:r w:rsidRPr="00B51E23">
        <w:t xml:space="preserve">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>
        <w:t>3</w:t>
      </w:r>
      <w:r w:rsidRPr="00B51E23">
        <w:t xml:space="preserve"> </w:t>
      </w:r>
      <w:r>
        <w:t>дека</w:t>
      </w:r>
      <w:r w:rsidRPr="00B51E23">
        <w:t>бря 201</w:t>
      </w:r>
      <w:r>
        <w:t>5</w:t>
      </w:r>
      <w:r w:rsidRPr="00B51E23">
        <w:t xml:space="preserve"> года.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135478" w:rsidRDefault="00135478" w:rsidP="00135478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135478" w:rsidRDefault="00135478" w:rsidP="00135478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F03" w:rsidRDefault="000A7F03">
      <w:r>
        <w:separator/>
      </w:r>
    </w:p>
  </w:endnote>
  <w:endnote w:type="continuationSeparator" w:id="0">
    <w:p w:rsidR="000A7F03" w:rsidRDefault="000A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F03" w:rsidRDefault="000A7F03">
      <w:r>
        <w:separator/>
      </w:r>
    </w:p>
  </w:footnote>
  <w:footnote w:type="continuationSeparator" w:id="0">
    <w:p w:rsidR="000A7F03" w:rsidRDefault="000A7F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478"/>
    <w:rsid w:val="00057575"/>
    <w:rsid w:val="000A7F03"/>
    <w:rsid w:val="000B3FB2"/>
    <w:rsid w:val="000D628E"/>
    <w:rsid w:val="000E5228"/>
    <w:rsid w:val="00123119"/>
    <w:rsid w:val="0013547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3547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2015-11-25T06:31:00Z</cp:lastPrinted>
  <dcterms:created xsi:type="dcterms:W3CDTF">2015-11-25T06:30:00Z</dcterms:created>
  <dcterms:modified xsi:type="dcterms:W3CDTF">2015-11-25T06:31:00Z</dcterms:modified>
</cp:coreProperties>
</file>