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33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0E1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0E15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0E15" w:rsidRPr="009C0E15">
              <w:rPr>
                <w:szCs w:val="28"/>
              </w:rPr>
              <w:t>2199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0E15" w:rsidP="0094344A">
            <w:pPr>
              <w:ind w:left="-108"/>
              <w:jc w:val="both"/>
            </w:pPr>
            <w:r w:rsidRPr="009C0E15">
              <w:t>О проекте закона Приморского края "О внесении изменений в статью 5 Закона Приморского края "О законодательной деятельности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9C0E15" w:rsidRPr="009C0E15" w:rsidRDefault="009C0E15" w:rsidP="009C0E15">
      <w:pPr>
        <w:ind w:firstLine="709"/>
      </w:pPr>
      <w:r w:rsidRPr="009C0E15">
        <w:t>Законодательное Собрание Приморского края</w:t>
      </w:r>
    </w:p>
    <w:p w:rsidR="009C0E15" w:rsidRPr="009C0E15" w:rsidRDefault="009C0E15" w:rsidP="009C0E15"/>
    <w:p w:rsidR="009C0E15" w:rsidRPr="009C0E15" w:rsidRDefault="009C0E15" w:rsidP="009C0E15">
      <w:r w:rsidRPr="009C0E15">
        <w:t>ПОСТАНОВЛЯЕТ:</w:t>
      </w:r>
    </w:p>
    <w:p w:rsidR="009C0E15" w:rsidRPr="009C0E15" w:rsidRDefault="009C0E15" w:rsidP="009C0E15"/>
    <w:p w:rsidR="009C0E15" w:rsidRPr="009C0E15" w:rsidRDefault="009C0E15" w:rsidP="009C0E15">
      <w:pPr>
        <w:jc w:val="both"/>
      </w:pPr>
      <w:r w:rsidRPr="009C0E15">
        <w:tab/>
        <w:t>1.Принять проект закона Приморского края "О внесении изменений в статью 5 Закона Приморского края "О законодательной деятельности в Приморском крае" в первом чтении.</w:t>
      </w:r>
    </w:p>
    <w:p w:rsidR="009C0E15" w:rsidRPr="009C0E15" w:rsidRDefault="009C0E15" w:rsidP="009C0E15">
      <w:pPr>
        <w:jc w:val="both"/>
      </w:pPr>
    </w:p>
    <w:p w:rsidR="009C0E15" w:rsidRPr="009C0E15" w:rsidRDefault="009C0E15" w:rsidP="009C0E15">
      <w:pPr>
        <w:ind w:firstLine="708"/>
        <w:jc w:val="both"/>
      </w:pPr>
      <w:r w:rsidRPr="009C0E15"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C0E15" w:rsidRPr="009C0E15" w:rsidRDefault="009C0E15" w:rsidP="009C0E15">
      <w:pPr>
        <w:jc w:val="both"/>
      </w:pPr>
    </w:p>
    <w:p w:rsidR="009C0E15" w:rsidRPr="009C0E15" w:rsidRDefault="009C0E15" w:rsidP="009C0E15">
      <w:pPr>
        <w:jc w:val="both"/>
      </w:pPr>
      <w:r w:rsidRPr="009C0E15">
        <w:tab/>
        <w:t>3.Настоящее постановление вступает в силу со дня его принятия.</w:t>
      </w:r>
    </w:p>
    <w:p w:rsidR="009C0E15" w:rsidRPr="009C0E15" w:rsidRDefault="009C0E15" w:rsidP="009C0E15">
      <w:pPr>
        <w:jc w:val="both"/>
      </w:pPr>
    </w:p>
    <w:p w:rsidR="009C0E15" w:rsidRPr="009C0E15" w:rsidRDefault="009C0E15" w:rsidP="009C0E15">
      <w:pPr>
        <w:jc w:val="both"/>
      </w:pPr>
    </w:p>
    <w:p w:rsidR="009C0E15" w:rsidRPr="009C0E15" w:rsidRDefault="009C0E15" w:rsidP="009C0E15">
      <w:pPr>
        <w:jc w:val="both"/>
      </w:pPr>
    </w:p>
    <w:p w:rsidR="009C0E15" w:rsidRPr="009C0E15" w:rsidRDefault="009C0E15" w:rsidP="009C0E15">
      <w:pPr>
        <w:jc w:val="both"/>
      </w:pPr>
      <w:r w:rsidRPr="009C0E15">
        <w:t>Председатель</w:t>
      </w:r>
    </w:p>
    <w:p w:rsidR="009C0E15" w:rsidRPr="009C0E15" w:rsidRDefault="009C0E15" w:rsidP="009C0E15">
      <w:pPr>
        <w:jc w:val="both"/>
      </w:pPr>
      <w:r w:rsidRPr="009C0E15">
        <w:t xml:space="preserve">Законодательного Собрания </w:t>
      </w:r>
      <w:r w:rsidRPr="009C0E15">
        <w:tab/>
      </w:r>
      <w:r w:rsidRPr="009C0E15">
        <w:tab/>
      </w:r>
      <w:r w:rsidRPr="009C0E15">
        <w:tab/>
      </w:r>
      <w:r w:rsidRPr="009C0E15">
        <w:tab/>
      </w:r>
      <w:r w:rsidRPr="009C0E15">
        <w:tab/>
      </w:r>
      <w:r w:rsidRPr="009C0E15">
        <w:tab/>
        <w:t xml:space="preserve">        В.В. Горчаков</w:t>
      </w:r>
    </w:p>
    <w:p w:rsidR="009C0E15" w:rsidRPr="009C0E15" w:rsidRDefault="009C0E15" w:rsidP="009C0E15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BF2" w:rsidRDefault="008B4BF2">
      <w:r>
        <w:separator/>
      </w:r>
    </w:p>
  </w:endnote>
  <w:endnote w:type="continuationSeparator" w:id="0">
    <w:p w:rsidR="008B4BF2" w:rsidRDefault="008B4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BF2" w:rsidRDefault="008B4BF2">
      <w:r>
        <w:separator/>
      </w:r>
    </w:p>
  </w:footnote>
  <w:footnote w:type="continuationSeparator" w:id="0">
    <w:p w:rsidR="008B4BF2" w:rsidRDefault="008B4B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0E1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B4BF2"/>
    <w:rsid w:val="00922AED"/>
    <w:rsid w:val="00924B45"/>
    <w:rsid w:val="00931FD6"/>
    <w:rsid w:val="009372FF"/>
    <w:rsid w:val="0094344A"/>
    <w:rsid w:val="009472FF"/>
    <w:rsid w:val="009959AC"/>
    <w:rsid w:val="009C06BA"/>
    <w:rsid w:val="009C0E15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2015-11-25T22:51:00Z</dcterms:created>
  <dcterms:modified xsi:type="dcterms:W3CDTF">2015-11-25T22:55:00Z</dcterms:modified>
</cp:coreProperties>
</file>