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0996626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8674B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8674B6">
              <w:rPr>
                <w:szCs w:val="28"/>
              </w:rPr>
              <w:t>25.11.2015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674B6" w:rsidRPr="008674B6">
              <w:rPr>
                <w:szCs w:val="28"/>
              </w:rPr>
              <w:t>2198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674B6" w:rsidP="0094344A">
            <w:pPr>
              <w:ind w:left="-108"/>
              <w:jc w:val="both"/>
            </w:pPr>
            <w:r w:rsidRPr="008674B6">
              <w:t>О Законе Приморского края         "</w:t>
            </w:r>
            <w:r w:rsidRPr="008674B6">
              <w:rPr>
                <w:szCs w:val="28"/>
              </w:rPr>
              <w:t>О внесении изменений в статью 5 Закона Приморского края "О рыбохозяйственной деятельности в Приморском крае"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8674B6" w:rsidRPr="008674B6" w:rsidRDefault="008674B6" w:rsidP="008674B6">
      <w:pPr>
        <w:ind w:firstLine="709"/>
        <w:jc w:val="both"/>
      </w:pPr>
      <w:r w:rsidRPr="008674B6">
        <w:t>Законодательное Собрание Приморского края</w:t>
      </w:r>
    </w:p>
    <w:p w:rsidR="008674B6" w:rsidRPr="008674B6" w:rsidRDefault="008674B6" w:rsidP="008674B6">
      <w:pPr>
        <w:ind w:firstLine="851"/>
        <w:jc w:val="both"/>
      </w:pPr>
    </w:p>
    <w:p w:rsidR="008674B6" w:rsidRPr="008674B6" w:rsidRDefault="008674B6" w:rsidP="008674B6">
      <w:pPr>
        <w:jc w:val="both"/>
      </w:pPr>
      <w:r w:rsidRPr="008674B6">
        <w:t>ПОСТАНОВЛЯЕТ:</w:t>
      </w:r>
    </w:p>
    <w:p w:rsidR="008674B6" w:rsidRPr="008674B6" w:rsidRDefault="008674B6" w:rsidP="008674B6">
      <w:pPr>
        <w:ind w:firstLine="851"/>
        <w:jc w:val="both"/>
      </w:pPr>
    </w:p>
    <w:p w:rsidR="008674B6" w:rsidRPr="008674B6" w:rsidRDefault="008674B6" w:rsidP="008674B6">
      <w:pPr>
        <w:ind w:firstLine="709"/>
        <w:jc w:val="both"/>
        <w:rPr>
          <w:szCs w:val="28"/>
        </w:rPr>
      </w:pPr>
      <w:r w:rsidRPr="008674B6">
        <w:t>1.</w:t>
      </w:r>
      <w:r w:rsidRPr="008674B6">
        <w:rPr>
          <w:szCs w:val="28"/>
        </w:rPr>
        <w:t xml:space="preserve">Принять Закон </w:t>
      </w:r>
      <w:r w:rsidRPr="008674B6">
        <w:t>Приморского края "</w:t>
      </w:r>
      <w:r w:rsidRPr="008674B6">
        <w:rPr>
          <w:szCs w:val="28"/>
        </w:rPr>
        <w:t>О внесении изменений в статью 5 Закона Приморского края "О рыбохозяйственной деятельности в Приморском крае".</w:t>
      </w:r>
    </w:p>
    <w:p w:rsidR="008674B6" w:rsidRPr="008674B6" w:rsidRDefault="008674B6" w:rsidP="008674B6">
      <w:pPr>
        <w:jc w:val="both"/>
        <w:rPr>
          <w:szCs w:val="28"/>
        </w:rPr>
      </w:pPr>
    </w:p>
    <w:p w:rsidR="008674B6" w:rsidRPr="008674B6" w:rsidRDefault="008674B6" w:rsidP="008674B6">
      <w:pPr>
        <w:tabs>
          <w:tab w:val="left" w:pos="708"/>
          <w:tab w:val="center" w:pos="4153"/>
          <w:tab w:val="right" w:pos="8306"/>
        </w:tabs>
        <w:ind w:firstLine="720"/>
        <w:jc w:val="both"/>
      </w:pPr>
      <w:r w:rsidRPr="008674B6">
        <w:t xml:space="preserve">2.Направить указанный Закон Губернатору Приморского края для обнародования. </w:t>
      </w:r>
    </w:p>
    <w:p w:rsidR="008674B6" w:rsidRPr="008674B6" w:rsidRDefault="008674B6" w:rsidP="008674B6">
      <w:pPr>
        <w:tabs>
          <w:tab w:val="left" w:pos="708"/>
          <w:tab w:val="center" w:pos="4153"/>
          <w:tab w:val="right" w:pos="8306"/>
        </w:tabs>
        <w:ind w:firstLine="720"/>
      </w:pPr>
    </w:p>
    <w:p w:rsidR="008674B6" w:rsidRPr="008674B6" w:rsidRDefault="008674B6" w:rsidP="008674B6">
      <w:pPr>
        <w:tabs>
          <w:tab w:val="left" w:pos="708"/>
          <w:tab w:val="center" w:pos="4153"/>
          <w:tab w:val="right" w:pos="8306"/>
        </w:tabs>
        <w:ind w:firstLine="720"/>
      </w:pPr>
      <w:r w:rsidRPr="008674B6">
        <w:t>3.Настоящее постановление вступает в силу со дня его принятия.</w:t>
      </w:r>
    </w:p>
    <w:p w:rsidR="008674B6" w:rsidRPr="008674B6" w:rsidRDefault="008674B6" w:rsidP="008674B6">
      <w:pPr>
        <w:jc w:val="both"/>
      </w:pPr>
      <w:bookmarkStart w:id="0" w:name="_GoBack"/>
      <w:bookmarkEnd w:id="0"/>
    </w:p>
    <w:p w:rsidR="008674B6" w:rsidRPr="008674B6" w:rsidRDefault="008674B6" w:rsidP="008674B6">
      <w:pPr>
        <w:jc w:val="both"/>
      </w:pPr>
    </w:p>
    <w:p w:rsidR="008674B6" w:rsidRPr="008674B6" w:rsidRDefault="008674B6" w:rsidP="008674B6">
      <w:pPr>
        <w:jc w:val="both"/>
      </w:pPr>
    </w:p>
    <w:p w:rsidR="008674B6" w:rsidRPr="008674B6" w:rsidRDefault="008674B6" w:rsidP="008674B6">
      <w:pPr>
        <w:jc w:val="both"/>
      </w:pPr>
      <w:r w:rsidRPr="008674B6">
        <w:t xml:space="preserve">Председатель </w:t>
      </w:r>
    </w:p>
    <w:p w:rsidR="008674B6" w:rsidRPr="008674B6" w:rsidRDefault="008674B6" w:rsidP="008674B6">
      <w:pPr>
        <w:jc w:val="both"/>
      </w:pPr>
      <w:r w:rsidRPr="008674B6">
        <w:t xml:space="preserve">Законодательного Собрания </w:t>
      </w:r>
      <w:r w:rsidRPr="008674B6">
        <w:tab/>
      </w:r>
      <w:r w:rsidRPr="008674B6">
        <w:tab/>
      </w:r>
      <w:r w:rsidRPr="008674B6">
        <w:tab/>
      </w:r>
      <w:r w:rsidRPr="008674B6">
        <w:tab/>
      </w:r>
      <w:r w:rsidRPr="008674B6">
        <w:tab/>
      </w:r>
      <w:r w:rsidRPr="008674B6"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6B63" w:rsidRDefault="00F36B63">
      <w:r>
        <w:separator/>
      </w:r>
    </w:p>
  </w:endnote>
  <w:endnote w:type="continuationSeparator" w:id="0">
    <w:p w:rsidR="00F36B63" w:rsidRDefault="00F36B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6B63" w:rsidRDefault="00F36B63">
      <w:r>
        <w:separator/>
      </w:r>
    </w:p>
  </w:footnote>
  <w:footnote w:type="continuationSeparator" w:id="0">
    <w:p w:rsidR="00F36B63" w:rsidRDefault="00F36B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674B6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674B6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36B63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2015-11-25T04:18:00Z</cp:lastPrinted>
  <dcterms:created xsi:type="dcterms:W3CDTF">2015-11-25T04:17:00Z</dcterms:created>
  <dcterms:modified xsi:type="dcterms:W3CDTF">2015-11-25T04:18:00Z</dcterms:modified>
</cp:coreProperties>
</file>