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82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62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622A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622A" w:rsidRPr="003C622A">
              <w:rPr>
                <w:szCs w:val="28"/>
              </w:rPr>
              <w:t>2192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62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C622A" w:rsidRDefault="003C622A" w:rsidP="003C622A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изменений в               Закон Приморского края                        "О физической культуре и спорте 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3C622A" w:rsidRDefault="000B3FB2" w:rsidP="0094344A">
            <w:pPr>
              <w:ind w:left="-108"/>
              <w:jc w:val="both"/>
            </w:pPr>
          </w:p>
        </w:tc>
      </w:tr>
    </w:tbl>
    <w:p w:rsidR="003C622A" w:rsidRPr="0059601A" w:rsidRDefault="003C622A" w:rsidP="003C622A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3C622A" w:rsidRPr="0059601A" w:rsidRDefault="003C622A" w:rsidP="003C622A">
      <w:pPr>
        <w:rPr>
          <w:szCs w:val="28"/>
        </w:rPr>
      </w:pPr>
    </w:p>
    <w:p w:rsidR="003C622A" w:rsidRPr="0059601A" w:rsidRDefault="003C622A" w:rsidP="003C622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C622A" w:rsidRPr="0059601A" w:rsidRDefault="003C622A" w:rsidP="003C622A">
      <w:pPr>
        <w:rPr>
          <w:szCs w:val="28"/>
        </w:rPr>
      </w:pPr>
    </w:p>
    <w:p w:rsidR="003C622A" w:rsidRPr="0059601A" w:rsidRDefault="003C622A" w:rsidP="003C622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изменений в Закон Приморского края "О физической культуре и спорте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3C622A" w:rsidRPr="0059601A" w:rsidRDefault="003C622A" w:rsidP="003C622A">
      <w:pPr>
        <w:jc w:val="both"/>
        <w:rPr>
          <w:szCs w:val="28"/>
        </w:rPr>
      </w:pPr>
    </w:p>
    <w:p w:rsidR="003C622A" w:rsidRDefault="003C622A" w:rsidP="003C622A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3C622A" w:rsidRDefault="003C622A" w:rsidP="003C622A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3C622A" w:rsidRPr="00071DFA" w:rsidRDefault="003C622A" w:rsidP="003C622A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C622A" w:rsidRDefault="003C622A" w:rsidP="003C62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3C622A" w:rsidRDefault="003C622A" w:rsidP="003C62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C622A" w:rsidRPr="0059601A" w:rsidRDefault="003C622A" w:rsidP="003C62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C622A" w:rsidRPr="0059601A" w:rsidRDefault="003C622A" w:rsidP="003C62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C622A" w:rsidRPr="0059601A" w:rsidRDefault="003C622A" w:rsidP="003C62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3C622A" w:rsidRDefault="003C622A" w:rsidP="003C622A"/>
    <w:p w:rsidR="003C622A" w:rsidRDefault="003C622A" w:rsidP="003C622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1C1" w:rsidRDefault="00E041C1">
      <w:r>
        <w:separator/>
      </w:r>
    </w:p>
  </w:endnote>
  <w:endnote w:type="continuationSeparator" w:id="0">
    <w:p w:rsidR="00E041C1" w:rsidRDefault="00E0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1C1" w:rsidRDefault="00E041C1">
      <w:r>
        <w:separator/>
      </w:r>
    </w:p>
  </w:footnote>
  <w:footnote w:type="continuationSeparator" w:id="0">
    <w:p w:rsidR="00E041C1" w:rsidRDefault="00E04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622A"/>
    <w:rsid w:val="00057575"/>
    <w:rsid w:val="000B3FB2"/>
    <w:rsid w:val="000D628E"/>
    <w:rsid w:val="000E5228"/>
    <w:rsid w:val="00123119"/>
    <w:rsid w:val="00155F7F"/>
    <w:rsid w:val="003325F4"/>
    <w:rsid w:val="00392E21"/>
    <w:rsid w:val="003C622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41C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2015-11-25T04:50:00Z</cp:lastPrinted>
  <dcterms:created xsi:type="dcterms:W3CDTF">2015-11-25T04:49:00Z</dcterms:created>
  <dcterms:modified xsi:type="dcterms:W3CDTF">2015-11-25T04:50:00Z</dcterms:modified>
</cp:coreProperties>
</file>