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05823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08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08C4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08C4" w:rsidRPr="003F08C4">
              <w:rPr>
                <w:szCs w:val="28"/>
              </w:rPr>
              <w:t>2187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08C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F08C4" w:rsidRDefault="003F5282" w:rsidP="003F5282">
            <w:pPr>
              <w:ind w:left="-108"/>
              <w:jc w:val="both"/>
              <w:rPr>
                <w:rFonts w:eastAsia="Calibri"/>
                <w:bCs/>
                <w:szCs w:val="28"/>
                <w:lang w:eastAsia="en-US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 "О субвенциях на обеспечение госу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дополни-тельного образования детей в муниципальных общеобразова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тельных организациях 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 края</w:t>
            </w:r>
            <w:r>
              <w:rPr>
                <w:rFonts w:eastAsia="Calibri"/>
                <w:bCs/>
                <w:szCs w:val="28"/>
                <w:lang w:eastAsia="en-US"/>
              </w:rPr>
              <w:t xml:space="preserve">" </w:t>
            </w:r>
            <w:r w:rsidR="003F08C4">
              <w:rPr>
                <w:rFonts w:eastAsia="Calibri"/>
                <w:bCs/>
                <w:szCs w:val="28"/>
                <w:lang w:eastAsia="en-US"/>
              </w:rPr>
              <w:t xml:space="preserve"> </w:t>
            </w:r>
          </w:p>
          <w:p w:rsidR="000B3FB2" w:rsidRPr="003F08C4" w:rsidRDefault="000B3FB2" w:rsidP="003F5282">
            <w:pPr>
              <w:ind w:left="-108"/>
              <w:jc w:val="both"/>
            </w:pPr>
          </w:p>
        </w:tc>
      </w:tr>
    </w:tbl>
    <w:p w:rsidR="003F5282" w:rsidRDefault="003F5282" w:rsidP="003F528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F5282" w:rsidRDefault="003F5282" w:rsidP="003F5282">
      <w:pPr>
        <w:pStyle w:val="a3"/>
        <w:tabs>
          <w:tab w:val="clear" w:pos="4153"/>
          <w:tab w:val="clear" w:pos="8306"/>
        </w:tabs>
      </w:pPr>
    </w:p>
    <w:p w:rsidR="003F5282" w:rsidRDefault="003F5282" w:rsidP="003F528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F5282" w:rsidRDefault="003F5282" w:rsidP="003F5282">
      <w:pPr>
        <w:pStyle w:val="a3"/>
        <w:tabs>
          <w:tab w:val="clear" w:pos="4153"/>
          <w:tab w:val="clear" w:pos="8306"/>
        </w:tabs>
      </w:pPr>
    </w:p>
    <w:p w:rsidR="003F5282" w:rsidRPr="00A43340" w:rsidRDefault="003F5282" w:rsidP="003F5282">
      <w:pPr>
        <w:jc w:val="both"/>
        <w:rPr>
          <w:rFonts w:eastAsia="Calibri"/>
          <w:bCs/>
          <w:szCs w:val="28"/>
          <w:lang w:eastAsia="en-US"/>
        </w:rPr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>
        <w:rPr>
          <w:rFonts w:eastAsia="Calibri"/>
          <w:bCs/>
          <w:szCs w:val="28"/>
          <w:lang w:eastAsia="en-US"/>
        </w:rP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</w:p>
    <w:p w:rsidR="003F5282" w:rsidRDefault="003F5282" w:rsidP="003F5282">
      <w:pPr>
        <w:jc w:val="both"/>
      </w:pPr>
      <w:r>
        <w:tab/>
      </w:r>
    </w:p>
    <w:p w:rsidR="003F5282" w:rsidRDefault="003F5282" w:rsidP="003F5282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11 декабря 2015 года.</w:t>
      </w:r>
    </w:p>
    <w:p w:rsidR="003F5282" w:rsidRDefault="003F5282" w:rsidP="003F5282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3F5282" w:rsidRDefault="003F5282" w:rsidP="003F5282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3F5282" w:rsidRDefault="003F5282" w:rsidP="003F5282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3F5282" w:rsidRDefault="003F5282" w:rsidP="003F5282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3F5282" w:rsidRDefault="003F5282" w:rsidP="003F5282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3F5282" w:rsidRDefault="003F5282" w:rsidP="003F5282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  <w:t>4.Настоящее постановление вступает в силу со дня его принятия.</w:t>
      </w:r>
    </w:p>
    <w:p w:rsidR="003F5282" w:rsidRDefault="003F5282" w:rsidP="003F5282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3F5282" w:rsidRDefault="003F5282" w:rsidP="003F5282">
      <w:pPr>
        <w:pStyle w:val="a3"/>
        <w:tabs>
          <w:tab w:val="clear" w:pos="4153"/>
          <w:tab w:val="clear" w:pos="8306"/>
        </w:tabs>
        <w:jc w:val="both"/>
      </w:pPr>
    </w:p>
    <w:p w:rsidR="003F5282" w:rsidRDefault="003F5282" w:rsidP="003F5282">
      <w:pPr>
        <w:pStyle w:val="a3"/>
        <w:tabs>
          <w:tab w:val="clear" w:pos="4153"/>
          <w:tab w:val="clear" w:pos="8306"/>
        </w:tabs>
        <w:jc w:val="both"/>
      </w:pPr>
    </w:p>
    <w:p w:rsidR="003F5282" w:rsidRDefault="003F5282" w:rsidP="003F528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3F5282" w:rsidRDefault="003F5282" w:rsidP="003F5282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931FD6" w:rsidRDefault="00931FD6" w:rsidP="003F5282">
      <w:pPr>
        <w:pStyle w:val="a3"/>
        <w:tabs>
          <w:tab w:val="clear" w:pos="4153"/>
          <w:tab w:val="clear" w:pos="8306"/>
        </w:tabs>
        <w:ind w:firstLine="720"/>
      </w:pPr>
    </w:p>
    <w:sectPr w:rsidR="00931FD6" w:rsidSect="003F528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B8A" w:rsidRDefault="00027B8A">
      <w:r>
        <w:separator/>
      </w:r>
    </w:p>
  </w:endnote>
  <w:endnote w:type="continuationSeparator" w:id="0">
    <w:p w:rsidR="00027B8A" w:rsidRDefault="00027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B8A" w:rsidRDefault="00027B8A">
      <w:r>
        <w:separator/>
      </w:r>
    </w:p>
  </w:footnote>
  <w:footnote w:type="continuationSeparator" w:id="0">
    <w:p w:rsidR="00027B8A" w:rsidRDefault="00027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282" w:rsidRDefault="003F5282" w:rsidP="003F528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08C4"/>
    <w:rsid w:val="00027B8A"/>
    <w:rsid w:val="00057575"/>
    <w:rsid w:val="000B3FB2"/>
    <w:rsid w:val="000D628E"/>
    <w:rsid w:val="000E5228"/>
    <w:rsid w:val="00123119"/>
    <w:rsid w:val="00155F7F"/>
    <w:rsid w:val="003325F4"/>
    <w:rsid w:val="00392E21"/>
    <w:rsid w:val="003F08C4"/>
    <w:rsid w:val="003F528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489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F08C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2015-11-25T04:55:00Z</cp:lastPrinted>
  <dcterms:created xsi:type="dcterms:W3CDTF">2015-11-25T04:54:00Z</dcterms:created>
  <dcterms:modified xsi:type="dcterms:W3CDTF">2015-11-26T05:51:00Z</dcterms:modified>
</cp:coreProperties>
</file>