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6428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E5AB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E5ABD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E5ABD" w:rsidRPr="009E5ABD">
              <w:rPr>
                <w:szCs w:val="28"/>
              </w:rPr>
              <w:t>2185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AB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E5ABD" w:rsidRPr="005C4A6D" w:rsidRDefault="009E5ABD" w:rsidP="009E5ABD">
            <w:pPr>
              <w:ind w:left="-108"/>
              <w:jc w:val="both"/>
            </w:pPr>
            <w:r>
              <w:t>О Законе Приморского края "О внесении изменения в Закон Приморского края "</w:t>
            </w:r>
            <w:r w:rsidRPr="00D11B3C">
              <w:t xml:space="preserve">Об </w:t>
            </w:r>
            <w:proofErr w:type="spellStart"/>
            <w:proofErr w:type="gramStart"/>
            <w:r w:rsidRPr="00D11B3C">
              <w:t>установле</w:t>
            </w:r>
            <w:r>
              <w:t>-</w:t>
            </w:r>
            <w:r w:rsidRPr="00D11B3C">
              <w:t>нии</w:t>
            </w:r>
            <w:proofErr w:type="spellEnd"/>
            <w:proofErr w:type="gramEnd"/>
            <w:r w:rsidRPr="00D11B3C">
              <w:t xml:space="preserve"> пониженной ставки налога на прибыль организаций, подле</w:t>
            </w:r>
            <w:r>
              <w:t>-</w:t>
            </w:r>
            <w:proofErr w:type="spellStart"/>
            <w:r w:rsidRPr="00D11B3C">
              <w:t>жащего</w:t>
            </w:r>
            <w:proofErr w:type="spellEnd"/>
            <w:r w:rsidRPr="00D11B3C">
              <w:t xml:space="preserve"> зачислению в краевой бюджет, для отдельных категорий организаций" </w:t>
            </w:r>
          </w:p>
          <w:p w:rsidR="000B3FB2" w:rsidRPr="009E5ABD" w:rsidRDefault="000B3FB2" w:rsidP="009E5ABD">
            <w:pPr>
              <w:ind w:left="-108"/>
              <w:jc w:val="both"/>
            </w:pPr>
          </w:p>
        </w:tc>
      </w:tr>
    </w:tbl>
    <w:p w:rsidR="009E5ABD" w:rsidRDefault="009E5ABD" w:rsidP="009E5AB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E5ABD" w:rsidRDefault="009E5ABD" w:rsidP="009E5ABD">
      <w:pPr>
        <w:pStyle w:val="a3"/>
        <w:tabs>
          <w:tab w:val="clear" w:pos="4153"/>
          <w:tab w:val="clear" w:pos="8306"/>
        </w:tabs>
      </w:pPr>
    </w:p>
    <w:p w:rsidR="009E5ABD" w:rsidRDefault="009E5ABD" w:rsidP="009E5AB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E5ABD" w:rsidRDefault="009E5ABD" w:rsidP="009E5ABD">
      <w:pPr>
        <w:pStyle w:val="a3"/>
        <w:tabs>
          <w:tab w:val="clear" w:pos="4153"/>
          <w:tab w:val="clear" w:pos="8306"/>
        </w:tabs>
      </w:pPr>
    </w:p>
    <w:p w:rsidR="009E5ABD" w:rsidRDefault="009E5ABD" w:rsidP="009E5ABD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gramStart"/>
      <w:r>
        <w:t>1.Принять Закон Приморского края "</w:t>
      </w:r>
      <w:r w:rsidRPr="008A19BA">
        <w:t>О внесении изменени</w:t>
      </w:r>
      <w:r>
        <w:t>я</w:t>
      </w:r>
      <w:r w:rsidRPr="008A19BA">
        <w:t xml:space="preserve"> в Закон Приморского края "</w:t>
      </w:r>
      <w:r>
        <w:t>Об установлении пониженной став</w:t>
      </w:r>
      <w:r w:rsidRPr="008A19BA">
        <w:t>ки налога на прибыль организаций, подлежащего зачислению в краевой бюджет, для отдельных категорий организаций</w:t>
      </w:r>
      <w:r>
        <w:t xml:space="preserve">". </w:t>
      </w:r>
      <w:proofErr w:type="gramEnd"/>
    </w:p>
    <w:p w:rsidR="009E5ABD" w:rsidRDefault="009E5ABD" w:rsidP="009E5AB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E5ABD" w:rsidRDefault="009E5ABD" w:rsidP="009E5ABD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9E5ABD" w:rsidRDefault="009E5ABD" w:rsidP="009E5ABD">
      <w:pPr>
        <w:pStyle w:val="a3"/>
        <w:tabs>
          <w:tab w:val="clear" w:pos="4153"/>
          <w:tab w:val="clear" w:pos="8306"/>
        </w:tabs>
        <w:jc w:val="both"/>
      </w:pPr>
    </w:p>
    <w:p w:rsidR="009E5ABD" w:rsidRDefault="009E5ABD" w:rsidP="009E5ABD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9E5ABD" w:rsidRDefault="009E5ABD" w:rsidP="009E5ABD">
      <w:pPr>
        <w:pStyle w:val="a3"/>
        <w:tabs>
          <w:tab w:val="clear" w:pos="4153"/>
          <w:tab w:val="clear" w:pos="8306"/>
        </w:tabs>
        <w:jc w:val="both"/>
      </w:pPr>
    </w:p>
    <w:p w:rsidR="009E5ABD" w:rsidRDefault="009E5ABD" w:rsidP="009E5ABD">
      <w:pPr>
        <w:pStyle w:val="a3"/>
        <w:tabs>
          <w:tab w:val="clear" w:pos="4153"/>
          <w:tab w:val="clear" w:pos="8306"/>
        </w:tabs>
        <w:jc w:val="both"/>
      </w:pPr>
    </w:p>
    <w:p w:rsidR="009E5ABD" w:rsidRDefault="009E5ABD" w:rsidP="009E5ABD">
      <w:pPr>
        <w:pStyle w:val="a3"/>
        <w:tabs>
          <w:tab w:val="clear" w:pos="4153"/>
          <w:tab w:val="clear" w:pos="8306"/>
        </w:tabs>
        <w:jc w:val="both"/>
      </w:pPr>
    </w:p>
    <w:p w:rsidR="009E5ABD" w:rsidRDefault="009E5ABD" w:rsidP="009E5AB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9E5ABD" w:rsidRDefault="009E5ABD" w:rsidP="009E5ABD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9E5ABD" w:rsidRDefault="009E5ABD" w:rsidP="009E5ABD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190" w:rsidRDefault="003A2190">
      <w:r>
        <w:separator/>
      </w:r>
    </w:p>
  </w:endnote>
  <w:endnote w:type="continuationSeparator" w:id="0">
    <w:p w:rsidR="003A2190" w:rsidRDefault="003A2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190" w:rsidRDefault="003A2190">
      <w:r>
        <w:separator/>
      </w:r>
    </w:p>
  </w:footnote>
  <w:footnote w:type="continuationSeparator" w:id="0">
    <w:p w:rsidR="003A2190" w:rsidRDefault="003A21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5ABD"/>
    <w:rsid w:val="00057575"/>
    <w:rsid w:val="000B3FB2"/>
    <w:rsid w:val="000D628E"/>
    <w:rsid w:val="000E5228"/>
    <w:rsid w:val="00123119"/>
    <w:rsid w:val="00155F7F"/>
    <w:rsid w:val="003325F4"/>
    <w:rsid w:val="00392E21"/>
    <w:rsid w:val="003A2190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E5ABD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E5AB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2015-11-25T03:45:00Z</cp:lastPrinted>
  <dcterms:created xsi:type="dcterms:W3CDTF">2015-11-25T03:44:00Z</dcterms:created>
  <dcterms:modified xsi:type="dcterms:W3CDTF">2015-11-25T03:45:00Z</dcterms:modified>
</cp:coreProperties>
</file>