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41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E0C0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E0C04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E0C04" w:rsidRPr="003E0C04">
              <w:rPr>
                <w:szCs w:val="28"/>
              </w:rPr>
              <w:t>2184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E0C0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E0C04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изменения в Закон Приморского края "Об установлении пониженной ставки налога на прибыль организа</w:t>
            </w:r>
            <w:r w:rsidRPr="009B7092">
              <w:t>ций, подлежащего зачислению в краевой бюджет, для отдельных категорий организаций</w:t>
            </w:r>
            <w:r>
              <w:t>"</w:t>
            </w:r>
            <w:proofErr w:type="gramEnd"/>
          </w:p>
          <w:p w:rsidR="000B3FB2" w:rsidRPr="003E0C04" w:rsidRDefault="000B3FB2" w:rsidP="0094344A">
            <w:pPr>
              <w:ind w:left="-108"/>
              <w:jc w:val="both"/>
            </w:pPr>
          </w:p>
        </w:tc>
      </w:tr>
    </w:tbl>
    <w:p w:rsidR="003E0C04" w:rsidRDefault="003E0C04" w:rsidP="003E0C0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E0C04" w:rsidRDefault="003E0C04" w:rsidP="003E0C04">
      <w:pPr>
        <w:pStyle w:val="a3"/>
        <w:tabs>
          <w:tab w:val="clear" w:pos="4153"/>
          <w:tab w:val="clear" w:pos="8306"/>
        </w:tabs>
      </w:pPr>
    </w:p>
    <w:p w:rsidR="003E0C04" w:rsidRDefault="003E0C04" w:rsidP="003E0C0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E0C04" w:rsidRDefault="003E0C04" w:rsidP="003E0C04">
      <w:pPr>
        <w:pStyle w:val="a3"/>
        <w:tabs>
          <w:tab w:val="clear" w:pos="4153"/>
          <w:tab w:val="clear" w:pos="8306"/>
        </w:tabs>
      </w:pPr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180CC8">
        <w:t>"О внесении изменени</w:t>
      </w:r>
      <w:r>
        <w:t>я</w:t>
      </w:r>
      <w:r w:rsidRPr="00180CC8">
        <w:t xml:space="preserve"> в Закон Приморского края </w:t>
      </w:r>
      <w:r>
        <w:t>"</w:t>
      </w:r>
      <w:r w:rsidRPr="009B7092"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  <w:proofErr w:type="gramEnd"/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</w:p>
    <w:p w:rsidR="003E0C04" w:rsidRDefault="003E0C04" w:rsidP="003E0C04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3E0C04" w:rsidRDefault="003E0C04" w:rsidP="003E0C04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3E0C04" w:rsidRDefault="003E0C04" w:rsidP="003E0C04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90E" w:rsidRDefault="000A390E">
      <w:r>
        <w:separator/>
      </w:r>
    </w:p>
  </w:endnote>
  <w:endnote w:type="continuationSeparator" w:id="0">
    <w:p w:rsidR="000A390E" w:rsidRDefault="000A3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90E" w:rsidRDefault="000A390E">
      <w:r>
        <w:separator/>
      </w:r>
    </w:p>
  </w:footnote>
  <w:footnote w:type="continuationSeparator" w:id="0">
    <w:p w:rsidR="000A390E" w:rsidRDefault="000A3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0C04"/>
    <w:rsid w:val="00057575"/>
    <w:rsid w:val="000A390E"/>
    <w:rsid w:val="000B3FB2"/>
    <w:rsid w:val="000D628E"/>
    <w:rsid w:val="000E5228"/>
    <w:rsid w:val="00123119"/>
    <w:rsid w:val="00155F7F"/>
    <w:rsid w:val="003325F4"/>
    <w:rsid w:val="00392E21"/>
    <w:rsid w:val="003E0C04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E0C0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2015-11-25T03:43:00Z</cp:lastPrinted>
  <dcterms:created xsi:type="dcterms:W3CDTF">2015-11-25T03:42:00Z</dcterms:created>
  <dcterms:modified xsi:type="dcterms:W3CDTF">2015-11-25T03:43:00Z</dcterms:modified>
</cp:coreProperties>
</file>