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6435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707E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707E2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707E2" w:rsidRPr="00A707E2">
              <w:rPr>
                <w:szCs w:val="28"/>
              </w:rPr>
              <w:t>2183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707E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707E2" w:rsidP="0094344A">
            <w:pPr>
              <w:ind w:left="-108"/>
              <w:jc w:val="both"/>
            </w:pPr>
            <w:r w:rsidRPr="00A707E2">
              <w:t>О Законе Приморского края "О внесении изменения в статью 2 Закона Приморского края "О налоге на имущество организаций"</w:t>
            </w:r>
          </w:p>
          <w:p w:rsidR="000B3FB2" w:rsidRPr="00A707E2" w:rsidRDefault="000B3FB2" w:rsidP="0094344A">
            <w:pPr>
              <w:ind w:left="-108"/>
              <w:jc w:val="both"/>
            </w:pPr>
          </w:p>
        </w:tc>
      </w:tr>
    </w:tbl>
    <w:p w:rsidR="00A707E2" w:rsidRDefault="00A707E2" w:rsidP="00A707E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707E2" w:rsidRDefault="00A707E2" w:rsidP="00A707E2">
      <w:pPr>
        <w:pStyle w:val="a3"/>
        <w:tabs>
          <w:tab w:val="clear" w:pos="4153"/>
          <w:tab w:val="clear" w:pos="8306"/>
        </w:tabs>
      </w:pPr>
    </w:p>
    <w:p w:rsidR="00A707E2" w:rsidRDefault="00A707E2" w:rsidP="00A707E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707E2" w:rsidRDefault="00A707E2" w:rsidP="00A707E2">
      <w:pPr>
        <w:pStyle w:val="a3"/>
        <w:tabs>
          <w:tab w:val="clear" w:pos="4153"/>
          <w:tab w:val="clear" w:pos="8306"/>
        </w:tabs>
      </w:pPr>
    </w:p>
    <w:p w:rsidR="00A707E2" w:rsidRDefault="00A707E2" w:rsidP="00A707E2">
      <w:pPr>
        <w:pStyle w:val="a3"/>
        <w:tabs>
          <w:tab w:val="clear" w:pos="4153"/>
          <w:tab w:val="clear" w:pos="8306"/>
        </w:tabs>
        <w:jc w:val="both"/>
      </w:pPr>
      <w:r>
        <w:tab/>
        <w:t>1.Принять Закон Приморского края "</w:t>
      </w:r>
      <w:r w:rsidRPr="00F23E51">
        <w:t>О внесении изменения в статью 2 Закона Приморского края "О налоге на имущество организаций</w:t>
      </w:r>
      <w:r>
        <w:t xml:space="preserve">". </w:t>
      </w:r>
    </w:p>
    <w:p w:rsidR="00A707E2" w:rsidRDefault="00A707E2" w:rsidP="00A707E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707E2" w:rsidRDefault="00A707E2" w:rsidP="00A707E2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A707E2" w:rsidRDefault="00A707E2" w:rsidP="00A707E2">
      <w:pPr>
        <w:pStyle w:val="a3"/>
        <w:tabs>
          <w:tab w:val="clear" w:pos="4153"/>
          <w:tab w:val="clear" w:pos="8306"/>
        </w:tabs>
        <w:jc w:val="both"/>
      </w:pPr>
    </w:p>
    <w:p w:rsidR="00A707E2" w:rsidRDefault="00A707E2" w:rsidP="00A707E2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A707E2" w:rsidRDefault="00A707E2" w:rsidP="00A707E2">
      <w:pPr>
        <w:pStyle w:val="a3"/>
        <w:tabs>
          <w:tab w:val="clear" w:pos="4153"/>
          <w:tab w:val="clear" w:pos="8306"/>
        </w:tabs>
        <w:jc w:val="both"/>
      </w:pPr>
    </w:p>
    <w:p w:rsidR="00A707E2" w:rsidRDefault="00A707E2" w:rsidP="00A707E2">
      <w:pPr>
        <w:pStyle w:val="a3"/>
        <w:tabs>
          <w:tab w:val="clear" w:pos="4153"/>
          <w:tab w:val="clear" w:pos="8306"/>
        </w:tabs>
        <w:jc w:val="both"/>
      </w:pPr>
    </w:p>
    <w:p w:rsidR="00A707E2" w:rsidRDefault="00A707E2" w:rsidP="00A707E2">
      <w:pPr>
        <w:pStyle w:val="a3"/>
        <w:tabs>
          <w:tab w:val="clear" w:pos="4153"/>
          <w:tab w:val="clear" w:pos="8306"/>
        </w:tabs>
        <w:jc w:val="both"/>
      </w:pPr>
    </w:p>
    <w:p w:rsidR="00A707E2" w:rsidRDefault="00A707E2" w:rsidP="00A707E2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A707E2" w:rsidRDefault="00A707E2" w:rsidP="00A707E2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A707E2" w:rsidRDefault="00A707E2" w:rsidP="00A707E2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B02" w:rsidRDefault="00B87B02">
      <w:r>
        <w:separator/>
      </w:r>
    </w:p>
  </w:endnote>
  <w:endnote w:type="continuationSeparator" w:id="0">
    <w:p w:rsidR="00B87B02" w:rsidRDefault="00B87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B02" w:rsidRDefault="00B87B02">
      <w:r>
        <w:separator/>
      </w:r>
    </w:p>
  </w:footnote>
  <w:footnote w:type="continuationSeparator" w:id="0">
    <w:p w:rsidR="00B87B02" w:rsidRDefault="00B87B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07E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07E2"/>
    <w:rsid w:val="00A93332"/>
    <w:rsid w:val="00AE5EE6"/>
    <w:rsid w:val="00B87B02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707E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2015-11-25T03:46:00Z</cp:lastPrinted>
  <dcterms:created xsi:type="dcterms:W3CDTF">2015-11-25T03:45:00Z</dcterms:created>
  <dcterms:modified xsi:type="dcterms:W3CDTF">2015-11-25T03:46:00Z</dcterms:modified>
</cp:coreProperties>
</file>