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0996443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0097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0097B">
              <w:rPr>
                <w:szCs w:val="28"/>
              </w:rPr>
              <w:t>25.11.2015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0097B" w:rsidRPr="0050097B">
              <w:rPr>
                <w:szCs w:val="28"/>
              </w:rPr>
              <w:t>2182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0097B" w:rsidP="0094344A">
            <w:pPr>
              <w:ind w:left="-108"/>
              <w:jc w:val="both"/>
            </w:pPr>
            <w:r w:rsidRPr="0050097B">
              <w:t xml:space="preserve">О проекте закона Приморского края "О внесении изменения в статью 2 Закона Приморского края "О налоге на имущество </w:t>
            </w:r>
            <w:proofErr w:type="spellStart"/>
            <w:proofErr w:type="gramStart"/>
            <w:r w:rsidRPr="0050097B">
              <w:t>органи</w:t>
            </w:r>
            <w:r>
              <w:t>-</w:t>
            </w:r>
            <w:r w:rsidRPr="0050097B">
              <w:t>заций</w:t>
            </w:r>
            <w:proofErr w:type="spellEnd"/>
            <w:proofErr w:type="gramEnd"/>
            <w:r w:rsidRPr="0050097B"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50097B" w:rsidRDefault="0050097B" w:rsidP="0050097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0097B" w:rsidRDefault="0050097B" w:rsidP="0050097B">
      <w:pPr>
        <w:pStyle w:val="a3"/>
        <w:tabs>
          <w:tab w:val="clear" w:pos="4153"/>
          <w:tab w:val="clear" w:pos="8306"/>
        </w:tabs>
      </w:pPr>
    </w:p>
    <w:p w:rsidR="0050097B" w:rsidRDefault="0050097B" w:rsidP="0050097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0097B" w:rsidRDefault="0050097B" w:rsidP="0050097B">
      <w:pPr>
        <w:pStyle w:val="a3"/>
        <w:tabs>
          <w:tab w:val="clear" w:pos="4153"/>
          <w:tab w:val="clear" w:pos="8306"/>
        </w:tabs>
      </w:pPr>
    </w:p>
    <w:p w:rsidR="0050097B" w:rsidRDefault="0050097B" w:rsidP="0050097B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 w:rsidRPr="00180CC8">
        <w:t>"</w:t>
      </w:r>
      <w:r w:rsidRPr="000115D4">
        <w:t>О внесении изменения в статью 2 Закона Приморского края "О налоге на имущество организаций</w:t>
      </w:r>
      <w:r>
        <w:t xml:space="preserve">" </w:t>
      </w:r>
      <w:r>
        <w:rPr>
          <w:color w:val="000000"/>
          <w:spacing w:val="-5"/>
        </w:rPr>
        <w:t>в первом чтении</w:t>
      </w:r>
      <w:r>
        <w:t>.</w:t>
      </w:r>
    </w:p>
    <w:p w:rsidR="0050097B" w:rsidRDefault="0050097B" w:rsidP="0050097B">
      <w:pPr>
        <w:pStyle w:val="a3"/>
        <w:tabs>
          <w:tab w:val="clear" w:pos="4153"/>
          <w:tab w:val="clear" w:pos="8306"/>
        </w:tabs>
        <w:jc w:val="both"/>
      </w:pPr>
    </w:p>
    <w:p w:rsidR="0050097B" w:rsidRDefault="0050097B" w:rsidP="0050097B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0097B" w:rsidRDefault="0050097B" w:rsidP="0050097B">
      <w:pPr>
        <w:pStyle w:val="a3"/>
        <w:tabs>
          <w:tab w:val="clear" w:pos="4153"/>
          <w:tab w:val="clear" w:pos="8306"/>
        </w:tabs>
        <w:jc w:val="both"/>
      </w:pPr>
    </w:p>
    <w:p w:rsidR="0050097B" w:rsidRDefault="0050097B" w:rsidP="0050097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0097B" w:rsidRDefault="0050097B" w:rsidP="0050097B">
      <w:pPr>
        <w:pStyle w:val="a3"/>
        <w:tabs>
          <w:tab w:val="clear" w:pos="4153"/>
          <w:tab w:val="clear" w:pos="8306"/>
        </w:tabs>
        <w:jc w:val="both"/>
      </w:pPr>
    </w:p>
    <w:p w:rsidR="0050097B" w:rsidRDefault="0050097B" w:rsidP="0050097B">
      <w:pPr>
        <w:pStyle w:val="a3"/>
        <w:tabs>
          <w:tab w:val="clear" w:pos="4153"/>
          <w:tab w:val="clear" w:pos="8306"/>
        </w:tabs>
        <w:jc w:val="both"/>
      </w:pPr>
    </w:p>
    <w:p w:rsidR="0050097B" w:rsidRDefault="0050097B" w:rsidP="0050097B">
      <w:pPr>
        <w:pStyle w:val="a3"/>
        <w:tabs>
          <w:tab w:val="clear" w:pos="4153"/>
          <w:tab w:val="clear" w:pos="8306"/>
        </w:tabs>
        <w:jc w:val="both"/>
      </w:pPr>
    </w:p>
    <w:p w:rsidR="0050097B" w:rsidRDefault="0050097B" w:rsidP="0050097B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0097B" w:rsidRDefault="0050097B" w:rsidP="0050097B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50097B" w:rsidRDefault="0050097B" w:rsidP="0050097B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E31" w:rsidRDefault="00CD5E31">
      <w:r>
        <w:separator/>
      </w:r>
    </w:p>
  </w:endnote>
  <w:endnote w:type="continuationSeparator" w:id="0">
    <w:p w:rsidR="00CD5E31" w:rsidRDefault="00CD5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E31" w:rsidRDefault="00CD5E31">
      <w:r>
        <w:separator/>
      </w:r>
    </w:p>
  </w:footnote>
  <w:footnote w:type="continuationSeparator" w:id="0">
    <w:p w:rsidR="00CD5E31" w:rsidRDefault="00CD5E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097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0097B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5E31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0097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2015-11-25T03:47:00Z</cp:lastPrinted>
  <dcterms:created xsi:type="dcterms:W3CDTF">2015-11-25T03:46:00Z</dcterms:created>
  <dcterms:modified xsi:type="dcterms:W3CDTF">2015-11-25T03:47:00Z</dcterms:modified>
</cp:coreProperties>
</file>