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56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08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0843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0843" w:rsidRPr="00E30843">
              <w:rPr>
                <w:szCs w:val="28"/>
              </w:rPr>
              <w:t>2178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08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0843" w:rsidP="0094344A">
            <w:pPr>
              <w:ind w:left="-108"/>
              <w:jc w:val="both"/>
            </w:pPr>
            <w:r w:rsidRPr="00E30843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E30843">
              <w:t>градострои</w:t>
            </w:r>
            <w:proofErr w:type="spellEnd"/>
            <w:r>
              <w:t>-</w:t>
            </w:r>
            <w:r w:rsidRPr="00E30843">
              <w:t>тельной</w:t>
            </w:r>
            <w:proofErr w:type="gramEnd"/>
            <w:r w:rsidRPr="00E30843">
              <w:t xml:space="preserve"> деятельности на тер</w:t>
            </w:r>
            <w:r>
              <w:t>-</w:t>
            </w:r>
            <w:bookmarkStart w:id="0" w:name="_GoBack"/>
            <w:bookmarkEnd w:id="0"/>
            <w:r w:rsidRPr="00E30843">
              <w:t>ритории Приморского края"</w:t>
            </w:r>
          </w:p>
          <w:p w:rsidR="000B3FB2" w:rsidRPr="00E30843" w:rsidRDefault="000B3FB2" w:rsidP="0094344A">
            <w:pPr>
              <w:ind w:left="-108"/>
              <w:jc w:val="both"/>
            </w:pPr>
          </w:p>
        </w:tc>
      </w:tr>
    </w:tbl>
    <w:p w:rsidR="00E30843" w:rsidRDefault="00E30843" w:rsidP="00E30843">
      <w:pPr>
        <w:ind w:firstLine="720"/>
      </w:pPr>
      <w:r>
        <w:t xml:space="preserve">Законодательное Собрание Приморского края </w:t>
      </w:r>
    </w:p>
    <w:p w:rsidR="00E30843" w:rsidRDefault="00E30843" w:rsidP="00E30843"/>
    <w:p w:rsidR="00E30843" w:rsidRDefault="00E30843" w:rsidP="00E30843">
      <w:r>
        <w:t>ПОСТАНОВЛЯЕТ:</w:t>
      </w:r>
    </w:p>
    <w:p w:rsidR="00E30843" w:rsidRDefault="00E30843" w:rsidP="00E30843"/>
    <w:p w:rsidR="00E30843" w:rsidRDefault="00E30843" w:rsidP="00E30843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E30843" w:rsidRDefault="00E30843" w:rsidP="00E30843">
      <w:pPr>
        <w:jc w:val="both"/>
      </w:pPr>
    </w:p>
    <w:p w:rsidR="00E30843" w:rsidRDefault="00E30843" w:rsidP="00E3084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E30843" w:rsidRDefault="00E30843" w:rsidP="00E30843">
      <w:pPr>
        <w:jc w:val="both"/>
      </w:pPr>
    </w:p>
    <w:p w:rsidR="00E30843" w:rsidRDefault="00E30843" w:rsidP="00E30843">
      <w:pPr>
        <w:jc w:val="both"/>
      </w:pPr>
      <w:r>
        <w:tab/>
        <w:t>3.Настоящее постановление вступает в силу со дня его принятия.</w:t>
      </w:r>
    </w:p>
    <w:p w:rsidR="00E30843" w:rsidRDefault="00E30843" w:rsidP="00E30843">
      <w:pPr>
        <w:jc w:val="both"/>
      </w:pPr>
    </w:p>
    <w:p w:rsidR="00E30843" w:rsidRDefault="00E30843" w:rsidP="00E30843">
      <w:pPr>
        <w:jc w:val="both"/>
      </w:pPr>
    </w:p>
    <w:p w:rsidR="00E30843" w:rsidRDefault="00E30843" w:rsidP="00E30843">
      <w:pPr>
        <w:jc w:val="both"/>
      </w:pPr>
    </w:p>
    <w:p w:rsidR="00E30843" w:rsidRDefault="00E30843" w:rsidP="00E30843">
      <w:pPr>
        <w:jc w:val="both"/>
      </w:pPr>
      <w:r>
        <w:t>Председатель</w:t>
      </w:r>
    </w:p>
    <w:p w:rsidR="00E30843" w:rsidRDefault="00E30843" w:rsidP="00E3084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30843" w:rsidRDefault="00E30843" w:rsidP="00E30843"/>
    <w:p w:rsidR="00E30843" w:rsidRDefault="00E30843" w:rsidP="00E30843"/>
    <w:p w:rsidR="00E30843" w:rsidRDefault="00E30843" w:rsidP="00E3084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8E4" w:rsidRDefault="003B08E4">
      <w:r>
        <w:separator/>
      </w:r>
    </w:p>
  </w:endnote>
  <w:endnote w:type="continuationSeparator" w:id="0">
    <w:p w:rsidR="003B08E4" w:rsidRDefault="003B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8E4" w:rsidRDefault="003B08E4">
      <w:r>
        <w:separator/>
      </w:r>
    </w:p>
  </w:footnote>
  <w:footnote w:type="continuationSeparator" w:id="0">
    <w:p w:rsidR="003B08E4" w:rsidRDefault="003B0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843"/>
    <w:rsid w:val="00057575"/>
    <w:rsid w:val="000B3FB2"/>
    <w:rsid w:val="000D628E"/>
    <w:rsid w:val="000E5228"/>
    <w:rsid w:val="00123119"/>
    <w:rsid w:val="00155F7F"/>
    <w:rsid w:val="003325F4"/>
    <w:rsid w:val="00392E21"/>
    <w:rsid w:val="003B08E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0843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2015-11-25T23:33:00Z</cp:lastPrinted>
  <dcterms:created xsi:type="dcterms:W3CDTF">2015-11-25T23:33:00Z</dcterms:created>
  <dcterms:modified xsi:type="dcterms:W3CDTF">2015-11-25T23:33:00Z</dcterms:modified>
</cp:coreProperties>
</file>