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593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6D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6DA4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6DA4" w:rsidRPr="00936DA4">
              <w:rPr>
                <w:szCs w:val="28"/>
              </w:rPr>
              <w:t>2173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6D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6DA4" w:rsidP="0094344A">
            <w:pPr>
              <w:ind w:left="-108"/>
              <w:jc w:val="both"/>
            </w:pPr>
            <w:r w:rsidRPr="00936DA4"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 w:rsidRPr="00936DA4">
              <w:t>бюджет</w:t>
            </w:r>
            <w:r>
              <w:t>-</w:t>
            </w:r>
            <w:r w:rsidRPr="00936DA4">
              <w:t>ном</w:t>
            </w:r>
            <w:proofErr w:type="gramEnd"/>
            <w:r w:rsidRPr="00936DA4">
              <w:t xml:space="preserve"> процессе и межбюджетных отношениях в Приморском крае"</w:t>
            </w:r>
          </w:p>
          <w:p w:rsidR="000B3FB2" w:rsidRPr="00936DA4" w:rsidRDefault="000B3FB2" w:rsidP="0094344A">
            <w:pPr>
              <w:ind w:left="-108"/>
              <w:jc w:val="both"/>
            </w:pPr>
          </w:p>
        </w:tc>
      </w:tr>
    </w:tbl>
    <w:p w:rsidR="00936DA4" w:rsidRDefault="00936DA4" w:rsidP="00936DA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6DA4" w:rsidRDefault="00936DA4" w:rsidP="00936DA4">
      <w:pPr>
        <w:pStyle w:val="a3"/>
        <w:tabs>
          <w:tab w:val="clear" w:pos="4153"/>
          <w:tab w:val="clear" w:pos="8306"/>
        </w:tabs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6DA4" w:rsidRDefault="00936DA4" w:rsidP="00936DA4">
      <w:pPr>
        <w:pStyle w:val="a3"/>
        <w:tabs>
          <w:tab w:val="clear" w:pos="4153"/>
          <w:tab w:val="clear" w:pos="8306"/>
        </w:tabs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 xml:space="preserve">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 xml:space="preserve">" </w:t>
      </w:r>
      <w:r>
        <w:t>во втором чтении.</w:t>
      </w: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</w:p>
    <w:p w:rsidR="00936DA4" w:rsidRDefault="00936DA4" w:rsidP="00936DA4">
      <w:pPr>
        <w:pStyle w:val="a3"/>
        <w:tabs>
          <w:tab w:val="clear" w:pos="4153"/>
          <w:tab w:val="clear" w:pos="8306"/>
        </w:tabs>
        <w:jc w:val="both"/>
      </w:pPr>
    </w:p>
    <w:p w:rsidR="00936DA4" w:rsidRDefault="00936DA4" w:rsidP="00936DA4">
      <w:pPr>
        <w:jc w:val="both"/>
      </w:pPr>
      <w:r>
        <w:t>Председатель</w:t>
      </w:r>
    </w:p>
    <w:p w:rsidR="00936DA4" w:rsidRDefault="00936DA4" w:rsidP="00936DA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971" w:rsidRDefault="00BE6971">
      <w:r>
        <w:separator/>
      </w:r>
    </w:p>
  </w:endnote>
  <w:endnote w:type="continuationSeparator" w:id="0">
    <w:p w:rsidR="00BE6971" w:rsidRDefault="00BE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971" w:rsidRDefault="00BE6971">
      <w:r>
        <w:separator/>
      </w:r>
    </w:p>
  </w:footnote>
  <w:footnote w:type="continuationSeparator" w:id="0">
    <w:p w:rsidR="00BE6971" w:rsidRDefault="00BE6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D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6DA4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6971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2015-11-25T02:23:00Z</cp:lastPrinted>
  <dcterms:created xsi:type="dcterms:W3CDTF">2015-11-25T02:22:00Z</dcterms:created>
  <dcterms:modified xsi:type="dcterms:W3CDTF">2015-11-25T02:23:00Z</dcterms:modified>
</cp:coreProperties>
</file>