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04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19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19DD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19DD" w:rsidRPr="006A19DD">
              <w:rPr>
                <w:szCs w:val="28"/>
              </w:rPr>
              <w:t>2170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19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19DD" w:rsidP="0094344A">
            <w:pPr>
              <w:ind w:left="-108"/>
              <w:jc w:val="both"/>
            </w:pPr>
            <w:r w:rsidRPr="006A19DD">
              <w:t xml:space="preserve">О Законе Приморского края "О приостановлении действия </w:t>
            </w:r>
            <w:proofErr w:type="spellStart"/>
            <w:proofErr w:type="gramStart"/>
            <w:r w:rsidRPr="006A19DD">
              <w:t>отдель</w:t>
            </w:r>
            <w:r>
              <w:t>-</w:t>
            </w:r>
            <w:r w:rsidRPr="006A19DD">
              <w:t>ных</w:t>
            </w:r>
            <w:proofErr w:type="spellEnd"/>
            <w:proofErr w:type="gramEnd"/>
            <w:r w:rsidRPr="006A19DD">
              <w:t xml:space="preserve"> положений некоторых </w:t>
            </w:r>
            <w:proofErr w:type="spellStart"/>
            <w:r w:rsidRPr="006A19DD">
              <w:t>законо</w:t>
            </w:r>
            <w:proofErr w:type="spellEnd"/>
            <w:r>
              <w:t>-</w:t>
            </w:r>
            <w:r w:rsidRPr="006A19DD">
              <w:t>дательных актов Приморского края в части индексации оплаты труда"</w:t>
            </w:r>
          </w:p>
          <w:p w:rsidR="000B3FB2" w:rsidRPr="006A19DD" w:rsidRDefault="000B3FB2" w:rsidP="0094344A">
            <w:pPr>
              <w:ind w:left="-108"/>
              <w:jc w:val="both"/>
            </w:pPr>
          </w:p>
        </w:tc>
      </w:tr>
    </w:tbl>
    <w:p w:rsidR="006A19DD" w:rsidRDefault="006A19DD" w:rsidP="006A19D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A19DD" w:rsidRDefault="006A19DD" w:rsidP="006A19DD">
      <w:pPr>
        <w:pStyle w:val="a3"/>
        <w:tabs>
          <w:tab w:val="clear" w:pos="4153"/>
          <w:tab w:val="clear" w:pos="8306"/>
        </w:tabs>
      </w:pPr>
    </w:p>
    <w:p w:rsidR="006A19DD" w:rsidRDefault="006A19DD" w:rsidP="006A19D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A19DD" w:rsidRDefault="006A19DD" w:rsidP="006A19DD"/>
    <w:p w:rsidR="006A19DD" w:rsidRDefault="006A19DD" w:rsidP="006A19DD">
      <w:pPr>
        <w:ind w:firstLine="720"/>
        <w:jc w:val="both"/>
      </w:pPr>
      <w:r>
        <w:t xml:space="preserve">1.Принять Закон Приморского края "О приостановлении </w:t>
      </w:r>
      <w:proofErr w:type="gramStart"/>
      <w:r>
        <w:t>действия отдельных положений некоторых законодательных актов Приморского края</w:t>
      </w:r>
      <w:proofErr w:type="gramEnd"/>
      <w:r>
        <w:t xml:space="preserve"> в части индексации оплаты труда". </w:t>
      </w:r>
    </w:p>
    <w:p w:rsidR="006A19DD" w:rsidRDefault="006A19DD" w:rsidP="006A19DD">
      <w:pPr>
        <w:ind w:firstLine="720"/>
        <w:jc w:val="both"/>
        <w:rPr>
          <w:szCs w:val="28"/>
        </w:rPr>
      </w:pPr>
    </w:p>
    <w:p w:rsidR="006A19DD" w:rsidRDefault="006A19DD" w:rsidP="006A19D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A19DD" w:rsidRDefault="006A19DD" w:rsidP="006A19DD">
      <w:pPr>
        <w:ind w:firstLine="720"/>
        <w:jc w:val="both"/>
      </w:pPr>
    </w:p>
    <w:p w:rsidR="006A19DD" w:rsidRDefault="006A19DD" w:rsidP="006A19DD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A19DD" w:rsidRPr="002C20D7" w:rsidRDefault="006A19DD" w:rsidP="006A19D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A19DD" w:rsidRDefault="006A19DD" w:rsidP="006A19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19DD" w:rsidRPr="008D65F9" w:rsidRDefault="006A19DD" w:rsidP="006A19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19DD" w:rsidRDefault="006A19DD" w:rsidP="006A19D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A19DD" w:rsidRDefault="006A19DD" w:rsidP="006A19D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C4A" w:rsidRDefault="00524C4A">
      <w:r>
        <w:separator/>
      </w:r>
    </w:p>
  </w:endnote>
  <w:endnote w:type="continuationSeparator" w:id="0">
    <w:p w:rsidR="00524C4A" w:rsidRDefault="0052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C4A" w:rsidRDefault="00524C4A">
      <w:r>
        <w:separator/>
      </w:r>
    </w:p>
  </w:footnote>
  <w:footnote w:type="continuationSeparator" w:id="0">
    <w:p w:rsidR="00524C4A" w:rsidRDefault="00524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9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4C4A"/>
    <w:rsid w:val="005A6019"/>
    <w:rsid w:val="005E6130"/>
    <w:rsid w:val="00695A4A"/>
    <w:rsid w:val="006A19DD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A19D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2015-11-25T05:27:00Z</cp:lastPrinted>
  <dcterms:created xsi:type="dcterms:W3CDTF">2015-11-25T05:26:00Z</dcterms:created>
  <dcterms:modified xsi:type="dcterms:W3CDTF">2015-11-25T05:27:00Z</dcterms:modified>
</cp:coreProperties>
</file>