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0945008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35473" w:rsidRDefault="00435473" w:rsidP="00435473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435473">
        <w:rPr>
          <w:b/>
          <w:bCs/>
        </w:rPr>
        <w:t xml:space="preserve">ОБ УСТАНОВЛЕНИИ НАЛОГОВОЙ СТАВКИ </w:t>
      </w:r>
    </w:p>
    <w:p w:rsidR="00435473" w:rsidRPr="00435473" w:rsidRDefault="00435473" w:rsidP="00435473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435473">
        <w:rPr>
          <w:b/>
          <w:bCs/>
        </w:rPr>
        <w:t>В РАЗМЕРЕ 0 ПРОЦЕНТОВ ПРИ ПРИМЕНЕНИИ ПАТЕНТНОЙ СИСТЕМЫ НАЛОГООБЛОЖЕНИЯ</w:t>
      </w:r>
    </w:p>
    <w:p w:rsidR="00435473" w:rsidRPr="00435473" w:rsidRDefault="00435473" w:rsidP="00435473">
      <w:pPr>
        <w:tabs>
          <w:tab w:val="left" w:pos="720"/>
        </w:tabs>
        <w:jc w:val="center"/>
        <w:rPr>
          <w:b/>
        </w:rPr>
      </w:pPr>
    </w:p>
    <w:p w:rsidR="00435473" w:rsidRPr="00435473" w:rsidRDefault="00435473" w:rsidP="00435473">
      <w:pPr>
        <w:ind w:firstLine="709"/>
        <w:jc w:val="both"/>
      </w:pPr>
      <w:proofErr w:type="gramStart"/>
      <w:r w:rsidRPr="00435473">
        <w:t>Принят</w:t>
      </w:r>
      <w:proofErr w:type="gramEnd"/>
      <w:r w:rsidRPr="00435473">
        <w:t xml:space="preserve"> Законодательным Собранием Приморского края 16 ноября 2015 года</w:t>
      </w:r>
    </w:p>
    <w:p w:rsidR="00435473" w:rsidRPr="00435473" w:rsidRDefault="00435473" w:rsidP="0043547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35473" w:rsidRPr="00435473" w:rsidRDefault="00435473" w:rsidP="00435473">
      <w:pPr>
        <w:autoSpaceDE w:val="0"/>
        <w:autoSpaceDN w:val="0"/>
        <w:adjustRightInd w:val="0"/>
        <w:ind w:firstLine="709"/>
        <w:jc w:val="both"/>
      </w:pPr>
      <w:r w:rsidRPr="00435473">
        <w:t>СТАТЬЯ 1.</w:t>
      </w:r>
    </w:p>
    <w:p w:rsidR="00435473" w:rsidRPr="00435473" w:rsidRDefault="00435473" w:rsidP="00435473">
      <w:pPr>
        <w:autoSpaceDE w:val="0"/>
        <w:autoSpaceDN w:val="0"/>
        <w:adjustRightInd w:val="0"/>
        <w:ind w:firstLine="709"/>
        <w:jc w:val="both"/>
      </w:pPr>
      <w:proofErr w:type="gramStart"/>
      <w:r w:rsidRPr="00435473">
        <w:t>Настоящий Закон в соответствии с пунктом 3 статьи 346</w:t>
      </w:r>
      <w:r w:rsidRPr="00435473">
        <w:rPr>
          <w:vertAlign w:val="superscript"/>
        </w:rPr>
        <w:t>50</w:t>
      </w:r>
      <w:r w:rsidRPr="00435473">
        <w:t xml:space="preserve"> </w:t>
      </w:r>
      <w:r w:rsidRPr="00435473">
        <w:br/>
        <w:t>части второй Налогового кодекса Российской Федерации устанавливает на территории Приморского края налоговую ставку в размере 0 процентов при применении патентной системы налогообложения для налогоплательщиков - индивидуальных предпринимателей, впервые зарегистрированных после вступления в силу настоящего Закона и осуществляющих предпринимательскую деятельность в производственной, социальной и (или) научной сферах, а также в сфере бытовых услуг</w:t>
      </w:r>
      <w:proofErr w:type="gramEnd"/>
      <w:r w:rsidRPr="00435473">
        <w:t xml:space="preserve"> населению.</w:t>
      </w:r>
    </w:p>
    <w:p w:rsidR="00435473" w:rsidRPr="00435473" w:rsidRDefault="00435473" w:rsidP="00435473">
      <w:pPr>
        <w:autoSpaceDE w:val="0"/>
        <w:autoSpaceDN w:val="0"/>
        <w:adjustRightInd w:val="0"/>
        <w:ind w:firstLine="709"/>
        <w:jc w:val="both"/>
      </w:pPr>
    </w:p>
    <w:p w:rsidR="00435473" w:rsidRPr="00435473" w:rsidRDefault="00435473" w:rsidP="00435473">
      <w:pPr>
        <w:autoSpaceDE w:val="0"/>
        <w:autoSpaceDN w:val="0"/>
        <w:adjustRightInd w:val="0"/>
        <w:ind w:firstLine="709"/>
        <w:jc w:val="both"/>
      </w:pPr>
      <w:r w:rsidRPr="00435473">
        <w:t>СТАТЬЯ 2.</w:t>
      </w:r>
    </w:p>
    <w:p w:rsidR="00435473" w:rsidRPr="00435473" w:rsidRDefault="00435473" w:rsidP="00435473">
      <w:pPr>
        <w:autoSpaceDE w:val="0"/>
        <w:autoSpaceDN w:val="0"/>
        <w:adjustRightInd w:val="0"/>
        <w:ind w:firstLine="709"/>
        <w:jc w:val="both"/>
      </w:pPr>
      <w:r w:rsidRPr="00435473">
        <w:t xml:space="preserve">Налогоплательщики, указанные в статье 1 настоящего Закона, вправе применять налоговую ставку в размере 0 процентов при применении патентной системы налогообложения со дня их государственной регистрации в качестве индивидуальных предпринимателей непрерывно не более двух налоговых периодов в пределах двух календарных лет. </w:t>
      </w:r>
    </w:p>
    <w:p w:rsidR="00435473" w:rsidRPr="00435473" w:rsidRDefault="00435473" w:rsidP="00435473">
      <w:pPr>
        <w:autoSpaceDE w:val="0"/>
        <w:autoSpaceDN w:val="0"/>
        <w:adjustRightInd w:val="0"/>
        <w:ind w:firstLine="709"/>
        <w:jc w:val="both"/>
      </w:pPr>
    </w:p>
    <w:p w:rsidR="00435473" w:rsidRPr="00435473" w:rsidRDefault="00435473" w:rsidP="00435473">
      <w:pPr>
        <w:autoSpaceDE w:val="0"/>
        <w:autoSpaceDN w:val="0"/>
        <w:adjustRightInd w:val="0"/>
        <w:ind w:firstLine="709"/>
        <w:jc w:val="both"/>
      </w:pPr>
      <w:r w:rsidRPr="00435473">
        <w:t xml:space="preserve">СТАТЬЯ 3. </w:t>
      </w:r>
    </w:p>
    <w:p w:rsidR="00435473" w:rsidRPr="00435473" w:rsidRDefault="00435473" w:rsidP="00435473">
      <w:pPr>
        <w:autoSpaceDE w:val="0"/>
        <w:autoSpaceDN w:val="0"/>
        <w:adjustRightInd w:val="0"/>
        <w:ind w:firstLine="709"/>
        <w:jc w:val="both"/>
      </w:pPr>
      <w:proofErr w:type="gramStart"/>
      <w:r w:rsidRPr="00435473">
        <w:t>Виды предпринимательской деятельности в производственной, социальной и (или) научной сферах, а также в сфере бытовых услуг населению, в отношении которых устанавливается налоговая ставка в размере 0 процентов при применении патентной системы налогообложения, указаны в приложении к настоящему Закону.</w:t>
      </w:r>
      <w:proofErr w:type="gramEnd"/>
    </w:p>
    <w:p w:rsidR="00435473" w:rsidRPr="00435473" w:rsidRDefault="00435473" w:rsidP="00435473">
      <w:pPr>
        <w:autoSpaceDE w:val="0"/>
        <w:autoSpaceDN w:val="0"/>
        <w:adjustRightInd w:val="0"/>
        <w:ind w:firstLine="709"/>
        <w:jc w:val="both"/>
      </w:pPr>
    </w:p>
    <w:p w:rsidR="00435473" w:rsidRPr="00435473" w:rsidRDefault="00435473" w:rsidP="00435473">
      <w:pPr>
        <w:autoSpaceDE w:val="0"/>
        <w:autoSpaceDN w:val="0"/>
        <w:adjustRightInd w:val="0"/>
        <w:ind w:firstLine="709"/>
        <w:jc w:val="both"/>
      </w:pPr>
      <w:r w:rsidRPr="00435473">
        <w:t xml:space="preserve">СТАТЬЯ 4. </w:t>
      </w:r>
    </w:p>
    <w:p w:rsidR="00435473" w:rsidRPr="00435473" w:rsidRDefault="00435473" w:rsidP="0043547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35473">
        <w:t>Настоящий Закон вступает в силу с 1 января 2016 года.</w:t>
      </w:r>
    </w:p>
    <w:p w:rsidR="00435473" w:rsidRPr="00435473" w:rsidRDefault="00435473" w:rsidP="00435473">
      <w:pPr>
        <w:suppressAutoHyphens/>
        <w:ind w:firstLine="709"/>
        <w:jc w:val="both"/>
        <w:rPr>
          <w:caps/>
          <w:snapToGrid w:val="0"/>
          <w:sz w:val="24"/>
          <w:szCs w:val="24"/>
        </w:rPr>
      </w:pPr>
    </w:p>
    <w:p w:rsidR="00435473" w:rsidRPr="00435473" w:rsidRDefault="00435473" w:rsidP="00435473">
      <w:pPr>
        <w:suppressAutoHyphens/>
        <w:rPr>
          <w:sz w:val="24"/>
          <w:szCs w:val="24"/>
        </w:rPr>
      </w:pPr>
    </w:p>
    <w:p w:rsidR="00435473" w:rsidRPr="00435473" w:rsidRDefault="00435473" w:rsidP="00435473">
      <w:pPr>
        <w:suppressAutoHyphens/>
        <w:rPr>
          <w:sz w:val="24"/>
          <w:szCs w:val="24"/>
        </w:rPr>
      </w:pPr>
    </w:p>
    <w:p w:rsidR="00435473" w:rsidRDefault="00435473" w:rsidP="00435473">
      <w:pPr>
        <w:suppressAutoHyphens/>
      </w:pPr>
      <w:r w:rsidRPr="00435473">
        <w:t>Губернатор края</w:t>
      </w:r>
      <w:r w:rsidRPr="00435473">
        <w:tab/>
      </w:r>
      <w:r w:rsidRPr="00435473">
        <w:tab/>
      </w:r>
      <w:r w:rsidRPr="00435473">
        <w:tab/>
      </w:r>
      <w:r w:rsidRPr="00435473">
        <w:tab/>
      </w:r>
      <w:r w:rsidRPr="00435473">
        <w:tab/>
      </w:r>
      <w:r w:rsidRPr="00435473">
        <w:tab/>
      </w:r>
      <w:r w:rsidRPr="00435473">
        <w:tab/>
        <w:t xml:space="preserve">       В.В. Миклушевский</w:t>
      </w:r>
    </w:p>
    <w:p w:rsidR="00435473" w:rsidRDefault="00435473" w:rsidP="00435473">
      <w:pPr>
        <w:suppressAutoHyphens/>
      </w:pPr>
    </w:p>
    <w:p w:rsidR="00A45C5B" w:rsidRDefault="00A45C5B" w:rsidP="00A45C5B">
      <w:pPr>
        <w:suppressAutoHyphens/>
        <w:ind w:right="-1"/>
      </w:pPr>
      <w:bookmarkStart w:id="0" w:name="_GoBack"/>
      <w:r>
        <w:t>г. Владивосток</w:t>
      </w:r>
    </w:p>
    <w:p w:rsidR="00A45C5B" w:rsidRDefault="00A45C5B" w:rsidP="00A45C5B">
      <w:pPr>
        <w:suppressAutoHyphens/>
        <w:ind w:right="-1"/>
      </w:pPr>
      <w:r>
        <w:t>19 ноября 2015 года</w:t>
      </w:r>
    </w:p>
    <w:p w:rsidR="00BE0544" w:rsidRDefault="00A45C5B" w:rsidP="00A45C5B">
      <w:pPr>
        <w:suppressAutoHyphens/>
        <w:ind w:right="-1"/>
      </w:pPr>
      <w:r>
        <w:t>№ 71</w:t>
      </w:r>
      <w:r>
        <w:t>3</w:t>
      </w:r>
      <w:r>
        <w:t>-КЗ</w:t>
      </w:r>
      <w:bookmarkEnd w:id="0"/>
    </w:p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2118" w:rsidRDefault="00E52118">
      <w:r>
        <w:separator/>
      </w:r>
    </w:p>
  </w:endnote>
  <w:endnote w:type="continuationSeparator" w:id="0">
    <w:p w:rsidR="00E52118" w:rsidRDefault="00E52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2118" w:rsidRDefault="00E52118">
      <w:r>
        <w:separator/>
      </w:r>
    </w:p>
  </w:footnote>
  <w:footnote w:type="continuationSeparator" w:id="0">
    <w:p w:rsidR="00E52118" w:rsidRDefault="00E521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5473"/>
    <w:rsid w:val="0003291F"/>
    <w:rsid w:val="00380EE1"/>
    <w:rsid w:val="003B26E7"/>
    <w:rsid w:val="00435473"/>
    <w:rsid w:val="0047435B"/>
    <w:rsid w:val="00502370"/>
    <w:rsid w:val="005A2827"/>
    <w:rsid w:val="00A45C5B"/>
    <w:rsid w:val="00AB70F9"/>
    <w:rsid w:val="00AC31EC"/>
    <w:rsid w:val="00B14397"/>
    <w:rsid w:val="00BE0544"/>
    <w:rsid w:val="00E34273"/>
    <w:rsid w:val="00E52118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43547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4354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03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2015-11-17T00:33:00Z</cp:lastPrinted>
  <dcterms:created xsi:type="dcterms:W3CDTF">2015-11-19T04:55:00Z</dcterms:created>
  <dcterms:modified xsi:type="dcterms:W3CDTF">2015-11-19T04:55:00Z</dcterms:modified>
</cp:coreProperties>
</file>