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17189F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C74F5D" w:rsidRPr="0045315B">
              <w:t>"О внесении изменений в Закон Приморского края</w:t>
            </w:r>
            <w:r w:rsidR="00C74F5D">
              <w:t xml:space="preserve"> </w:t>
            </w:r>
            <w:r w:rsidR="00FD11AC">
              <w:t xml:space="preserve">                       "О </w:t>
            </w:r>
            <w:r w:rsidR="00C74F5D">
              <w:t>бесплатном предоставлении земельных участков для индивидуального жилищного строительства</w:t>
            </w:r>
            <w:r w:rsidR="0017189F">
              <w:t xml:space="preserve"> на территории</w:t>
            </w:r>
            <w:r w:rsidR="00C74F5D">
              <w:t xml:space="preserve"> Приморско</w:t>
            </w:r>
            <w:r w:rsidR="0017189F">
              <w:t>го</w:t>
            </w:r>
            <w:r w:rsidR="00C74F5D">
              <w:t xml:space="preserve"> кра</w:t>
            </w:r>
            <w:r w:rsidR="0017189F">
              <w:t>я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>1.Принять проект закона Приморского края "О внесени</w:t>
      </w:r>
      <w:r w:rsidR="00B55A17">
        <w:t>и</w:t>
      </w:r>
      <w:r>
        <w:t xml:space="preserve"> изменений в Закон Приморского края </w:t>
      </w:r>
      <w:r w:rsidR="00C82AFC">
        <w:t>"О бесплатном предоставлении земельных участков для индивидуального жилищного строительства</w:t>
      </w:r>
      <w:r w:rsidR="0017189F">
        <w:t xml:space="preserve"> на территории</w:t>
      </w:r>
      <w:r w:rsidR="00C82AFC">
        <w:t xml:space="preserve"> Приморско</w:t>
      </w:r>
      <w:r w:rsidR="0017189F">
        <w:t>го</w:t>
      </w:r>
      <w:r w:rsidR="00C82AFC">
        <w:t xml:space="preserve"> кра</w:t>
      </w:r>
      <w:r w:rsidR="0017189F">
        <w:t>я</w:t>
      </w:r>
      <w:r w:rsidR="00C82AFC">
        <w:t xml:space="preserve">" </w:t>
      </w:r>
      <w:r>
        <w:t xml:space="preserve">в </w:t>
      </w:r>
      <w:r w:rsidR="00FD11AC">
        <w:t>первом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A25570">
      <w:pPr>
        <w:tabs>
          <w:tab w:val="left" w:pos="709"/>
        </w:tabs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FD11AC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FD11AC">
        <w:t>о</w:t>
      </w:r>
      <w:r>
        <w:t xml:space="preserve"> </w:t>
      </w:r>
      <w:r w:rsidR="00FD11AC">
        <w:t>втором</w:t>
      </w:r>
      <w:bookmarkStart w:id="0" w:name="_GoBack"/>
      <w:bookmarkEnd w:id="0"/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193" w:rsidRDefault="00614193">
      <w:r>
        <w:separator/>
      </w:r>
    </w:p>
  </w:endnote>
  <w:endnote w:type="continuationSeparator" w:id="0">
    <w:p w:rsidR="00614193" w:rsidRDefault="0061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193" w:rsidRDefault="00614193">
      <w:r>
        <w:separator/>
      </w:r>
    </w:p>
  </w:footnote>
  <w:footnote w:type="continuationSeparator" w:id="0">
    <w:p w:rsidR="00614193" w:rsidRDefault="00614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B69FA"/>
    <w:rsid w:val="004D1A01"/>
    <w:rsid w:val="005450AC"/>
    <w:rsid w:val="005A6019"/>
    <w:rsid w:val="005E6130"/>
    <w:rsid w:val="00614193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5570"/>
    <w:rsid w:val="00A26C60"/>
    <w:rsid w:val="00A93332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93A7F"/>
    <w:rsid w:val="00ED2DC1"/>
    <w:rsid w:val="00EF502B"/>
    <w:rsid w:val="00F14CBB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7</cp:revision>
  <cp:lastPrinted>2015-04-06T00:19:00Z</cp:lastPrinted>
  <dcterms:created xsi:type="dcterms:W3CDTF">2015-06-26T01:06:00Z</dcterms:created>
  <dcterms:modified xsi:type="dcterms:W3CDTF">2015-11-02T22:48:00Z</dcterms:modified>
</cp:coreProperties>
</file>