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93F65" w:rsidTr="00931FD6">
        <w:tc>
          <w:tcPr>
            <w:tcW w:w="9498" w:type="dxa"/>
            <w:gridSpan w:val="4"/>
          </w:tcPr>
          <w:p w:rsidR="00793F65" w:rsidRDefault="00791F4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 w:rsidRPr="00061A37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внесен </w:t>
                        </w:r>
                        <w:r w:rsidR="00D370F2">
                          <w:rPr>
                            <w:sz w:val="20"/>
                          </w:rPr>
                          <w:t>депутатами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93F65" w:rsidRDefault="00793F65" w:rsidP="004B5EB2"/>
          <w:p w:rsidR="00793F65" w:rsidRDefault="00793F65" w:rsidP="004B5EB2"/>
          <w:p w:rsidR="00793F65" w:rsidRPr="004B5EB2" w:rsidRDefault="00793F65" w:rsidP="004B5EB2"/>
        </w:tc>
      </w:tr>
      <w:tr w:rsidR="00793F65" w:rsidTr="00931FD6">
        <w:tc>
          <w:tcPr>
            <w:tcW w:w="9498" w:type="dxa"/>
            <w:gridSpan w:val="4"/>
          </w:tcPr>
          <w:p w:rsidR="00793F65" w:rsidRDefault="00793F65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93F65" w:rsidRDefault="00793F65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93F65" w:rsidRPr="005A6019" w:rsidRDefault="00793F65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93F65" w:rsidTr="00931FD6">
        <w:trPr>
          <w:cantSplit/>
        </w:trPr>
        <w:tc>
          <w:tcPr>
            <w:tcW w:w="2835" w:type="dxa"/>
          </w:tcPr>
          <w:p w:rsidR="00793F65" w:rsidRPr="00CE19DF" w:rsidRDefault="00793F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93F65" w:rsidRPr="006E650F" w:rsidRDefault="00793F65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93F65" w:rsidRPr="00CE19DF" w:rsidRDefault="00793F6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93F6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Default="00793F65">
            <w:pPr>
              <w:jc w:val="both"/>
              <w:rPr>
                <w:sz w:val="24"/>
              </w:rPr>
            </w:pPr>
          </w:p>
        </w:tc>
      </w:tr>
      <w:tr w:rsidR="00793F65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Pr="004B5EB2" w:rsidRDefault="00793F65" w:rsidP="00F95614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F95614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 xml:space="preserve">№ 36 "О Регламенте </w:t>
            </w:r>
            <w:proofErr w:type="spellStart"/>
            <w:proofErr w:type="gramStart"/>
            <w:r w:rsidRPr="00E56FE4">
              <w:rPr>
                <w:szCs w:val="28"/>
              </w:rPr>
              <w:t>Законода</w:t>
            </w:r>
            <w:r>
              <w:rPr>
                <w:szCs w:val="28"/>
              </w:rPr>
              <w:t>-</w:t>
            </w:r>
            <w:r w:rsidRPr="00E56FE4">
              <w:rPr>
                <w:szCs w:val="28"/>
              </w:rPr>
              <w:t>тельного</w:t>
            </w:r>
            <w:proofErr w:type="spellEnd"/>
            <w:proofErr w:type="gramEnd"/>
            <w:r w:rsidRPr="00E56FE4">
              <w:rPr>
                <w:szCs w:val="28"/>
              </w:rPr>
              <w:t xml:space="preserve"> Собрания Приморского края"</w:t>
            </w:r>
          </w:p>
        </w:tc>
      </w:tr>
    </w:tbl>
    <w:p w:rsidR="00793F65" w:rsidRDefault="00793F65"/>
    <w:p w:rsidR="00793F65" w:rsidRDefault="00793F65" w:rsidP="0022479E">
      <w:pPr>
        <w:ind w:firstLine="709"/>
      </w:pPr>
      <w:r>
        <w:t>Законодательное Собрание Приморского края</w:t>
      </w:r>
    </w:p>
    <w:p w:rsidR="00793F65" w:rsidRDefault="00793F65" w:rsidP="004B5EB2"/>
    <w:p w:rsidR="00793F65" w:rsidRDefault="00793F65" w:rsidP="004B5EB2">
      <w:r>
        <w:t>ПОСТАНОВЛЯЕТ:</w:t>
      </w:r>
    </w:p>
    <w:p w:rsidR="00793F65" w:rsidRDefault="00793F65" w:rsidP="004B5EB2"/>
    <w:p w:rsidR="00793F65" w:rsidRPr="00E56FE4" w:rsidRDefault="00793F65" w:rsidP="00E414EE">
      <w:pPr>
        <w:autoSpaceDE w:val="0"/>
        <w:autoSpaceDN w:val="0"/>
        <w:adjustRightInd w:val="0"/>
        <w:ind w:firstLine="700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</w:t>
      </w:r>
      <w:r w:rsidR="00D370F2">
        <w:rPr>
          <w:szCs w:val="28"/>
        </w:rPr>
        <w:t xml:space="preserve">; 2015, № </w:t>
      </w:r>
      <w:r w:rsidR="00AA73DC">
        <w:rPr>
          <w:szCs w:val="28"/>
        </w:rPr>
        <w:t>133</w:t>
      </w:r>
      <w:r w:rsidR="00677112">
        <w:rPr>
          <w:szCs w:val="28"/>
        </w:rPr>
        <w:t xml:space="preserve">, </w:t>
      </w:r>
      <w:r w:rsidR="00AA73DC">
        <w:rPr>
          <w:szCs w:val="28"/>
        </w:rPr>
        <w:t xml:space="preserve">            </w:t>
      </w:r>
      <w:r w:rsidR="00D370F2">
        <w:rPr>
          <w:szCs w:val="28"/>
        </w:rPr>
        <w:t>стр</w:t>
      </w:r>
      <w:r w:rsidR="00677112">
        <w:rPr>
          <w:szCs w:val="28"/>
        </w:rPr>
        <w:t>.</w:t>
      </w:r>
      <w:r w:rsidR="00AA73DC">
        <w:rPr>
          <w:szCs w:val="28"/>
        </w:rPr>
        <w:t xml:space="preserve"> 108</w:t>
      </w:r>
      <w:r w:rsidR="004911C0">
        <w:rPr>
          <w:szCs w:val="28"/>
        </w:rPr>
        <w:t>, № 136, стр. 49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5614">
        <w:rPr>
          <w:szCs w:val="28"/>
        </w:rPr>
        <w:t>е</w:t>
      </w:r>
      <w:r w:rsidRPr="00E56FE4">
        <w:rPr>
          <w:szCs w:val="28"/>
        </w:rPr>
        <w:t>е изменени</w:t>
      </w:r>
      <w:r w:rsidR="00F95614">
        <w:rPr>
          <w:szCs w:val="28"/>
        </w:rPr>
        <w:t>е</w:t>
      </w:r>
      <w:r w:rsidRPr="00E56FE4">
        <w:rPr>
          <w:szCs w:val="28"/>
        </w:rPr>
        <w:t>:</w:t>
      </w:r>
      <w:proofErr w:type="gramEnd"/>
    </w:p>
    <w:p w:rsidR="00793F65" w:rsidRDefault="00793F65" w:rsidP="009A7B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дополнить статьей </w:t>
      </w:r>
      <w:r w:rsidR="00D370F2">
        <w:t>13</w:t>
      </w:r>
      <w:r w:rsidR="00D370F2" w:rsidRPr="00D370F2">
        <w:rPr>
          <w:vertAlign w:val="superscript"/>
        </w:rPr>
        <w:t>1</w:t>
      </w:r>
      <w:r>
        <w:t xml:space="preserve"> следующего содержания:</w:t>
      </w:r>
    </w:p>
    <w:p w:rsidR="00793F65" w:rsidRDefault="00793F65" w:rsidP="00857157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"СТАТЬЯ </w:t>
      </w:r>
      <w:r w:rsidR="00591D0E">
        <w:rPr>
          <w:szCs w:val="28"/>
        </w:rPr>
        <w:t>13</w:t>
      </w:r>
      <w:r w:rsidR="00591D0E" w:rsidRPr="00591D0E"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 w:rsidR="00D370F2">
        <w:rPr>
          <w:szCs w:val="28"/>
        </w:rPr>
        <w:t>МУНИЦИПАЛЬНЫЙ ЧАС</w:t>
      </w:r>
    </w:p>
    <w:p w:rsidR="00793F65" w:rsidRDefault="00793F65" w:rsidP="00D370F2">
      <w:pPr>
        <w:autoSpaceDE w:val="0"/>
        <w:autoSpaceDN w:val="0"/>
        <w:adjustRightInd w:val="0"/>
        <w:ind w:left="2410"/>
        <w:outlineLvl w:val="0"/>
        <w:rPr>
          <w:szCs w:val="28"/>
        </w:rPr>
      </w:pPr>
    </w:p>
    <w:p w:rsidR="00D370F2" w:rsidRDefault="008B303C" w:rsidP="00D370F2">
      <w:pPr>
        <w:pStyle w:val="ConsPlusNormal"/>
        <w:ind w:firstLine="709"/>
        <w:jc w:val="both"/>
      </w:pPr>
      <w:r>
        <w:t>1</w:t>
      </w:r>
      <w:r w:rsidR="00591D0E">
        <w:t>.</w:t>
      </w:r>
      <w:r w:rsidR="00D370F2">
        <w:t xml:space="preserve">Муниципальный час проводится в </w:t>
      </w:r>
      <w:proofErr w:type="gramStart"/>
      <w:r w:rsidR="00D370F2">
        <w:t>рамках</w:t>
      </w:r>
      <w:proofErr w:type="gramEnd"/>
      <w:r w:rsidR="00D370F2">
        <w:t xml:space="preserve"> заседаний Законодательного Собрания, как правило, </w:t>
      </w:r>
      <w:r w:rsidR="00197839">
        <w:t xml:space="preserve">не реже </w:t>
      </w:r>
      <w:r w:rsidR="00D370F2">
        <w:t>одн</w:t>
      </w:r>
      <w:r w:rsidR="00197839">
        <w:t>ого</w:t>
      </w:r>
      <w:r w:rsidR="00D370F2">
        <w:t xml:space="preserve"> раз</w:t>
      </w:r>
      <w:r w:rsidR="00197839">
        <w:t>а</w:t>
      </w:r>
      <w:r w:rsidR="00D370F2">
        <w:t xml:space="preserve"> в квартал. Решение о включении в повестку </w:t>
      </w:r>
      <w:r w:rsidR="006114B6">
        <w:t xml:space="preserve">дня </w:t>
      </w:r>
      <w:r w:rsidR="00D370F2">
        <w:t xml:space="preserve">заседания Законодательного Собрания </w:t>
      </w:r>
      <w:r w:rsidR="006114B6">
        <w:t xml:space="preserve">вопроса о </w:t>
      </w:r>
      <w:r w:rsidR="00D370F2">
        <w:t>проведени</w:t>
      </w:r>
      <w:r w:rsidR="006114B6">
        <w:t>и</w:t>
      </w:r>
      <w:r w:rsidR="00D370F2">
        <w:t xml:space="preserve"> </w:t>
      </w:r>
      <w:r w:rsidR="00887648">
        <w:t>м</w:t>
      </w:r>
      <w:r w:rsidR="00D370F2">
        <w:t>униципального часа принимает</w:t>
      </w:r>
      <w:r w:rsidR="00764CA3">
        <w:t>ся</w:t>
      </w:r>
      <w:r w:rsidR="00D370F2">
        <w:t xml:space="preserve"> совет</w:t>
      </w:r>
      <w:r w:rsidR="00764CA3">
        <w:t>ом</w:t>
      </w:r>
      <w:r w:rsidR="00D370F2">
        <w:t xml:space="preserve"> Законодательного Собрания</w:t>
      </w:r>
      <w:r w:rsidR="00DB034B">
        <w:t xml:space="preserve"> на основании </w:t>
      </w:r>
      <w:r w:rsidR="00197839">
        <w:t>обращений руководителей органов местного самоуправления</w:t>
      </w:r>
      <w:r w:rsidR="00D370F2">
        <w:t>.</w:t>
      </w:r>
    </w:p>
    <w:p w:rsidR="00D370F2" w:rsidRDefault="008B303C" w:rsidP="00591D0E">
      <w:pPr>
        <w:pStyle w:val="ConsPlusNormal"/>
        <w:ind w:firstLine="709"/>
        <w:jc w:val="both"/>
      </w:pPr>
      <w:r>
        <w:t>2</w:t>
      </w:r>
      <w:r w:rsidR="00D370F2">
        <w:t xml:space="preserve">.В рамках проведения </w:t>
      </w:r>
      <w:r w:rsidR="00591D0E">
        <w:t>м</w:t>
      </w:r>
      <w:r w:rsidR="00D370F2">
        <w:t xml:space="preserve">униципального часа </w:t>
      </w:r>
      <w:r w:rsidR="006114B6">
        <w:t>приглашается</w:t>
      </w:r>
      <w:r w:rsidR="00D370F2">
        <w:t xml:space="preserve"> од</w:t>
      </w:r>
      <w:r w:rsidR="006114B6">
        <w:t>ин или два</w:t>
      </w:r>
      <w:r w:rsidR="00D370F2">
        <w:t xml:space="preserve"> </w:t>
      </w:r>
      <w:r w:rsidR="00197839">
        <w:t xml:space="preserve">руководителя органа местного самоуправления </w:t>
      </w:r>
      <w:r w:rsidR="006114B6">
        <w:t xml:space="preserve">для заслушивания информации </w:t>
      </w:r>
      <w:r w:rsidR="00D370F2">
        <w:t>по вопросам социально-экономического развития</w:t>
      </w:r>
      <w:r w:rsidR="006114B6">
        <w:t xml:space="preserve"> муниципального образования Приморского края</w:t>
      </w:r>
      <w:r w:rsidR="00D370F2">
        <w:t xml:space="preserve">, </w:t>
      </w:r>
      <w:r w:rsidR="006114B6" w:rsidRPr="00F253A1">
        <w:t>право</w:t>
      </w:r>
      <w:r w:rsidR="00D370F2" w:rsidRPr="00F253A1">
        <w:t>творческой деятельности</w:t>
      </w:r>
      <w:r w:rsidR="00887648" w:rsidRPr="00F253A1">
        <w:t>,</w:t>
      </w:r>
      <w:r w:rsidR="00D370F2" w:rsidRPr="00F253A1">
        <w:t xml:space="preserve"> проблем</w:t>
      </w:r>
      <w:r w:rsidR="006114B6" w:rsidRPr="00F253A1">
        <w:t>ам</w:t>
      </w:r>
      <w:r w:rsidR="00D370F2" w:rsidRPr="00F253A1">
        <w:t>, связанны</w:t>
      </w:r>
      <w:r w:rsidR="006114B6" w:rsidRPr="00F253A1">
        <w:t>м</w:t>
      </w:r>
      <w:r w:rsidR="00D370F2" w:rsidRPr="00F253A1">
        <w:t xml:space="preserve"> с реализацией полномочий</w:t>
      </w:r>
      <w:r w:rsidR="00887648" w:rsidRPr="00F253A1">
        <w:t xml:space="preserve"> по решению вопросов местного значения</w:t>
      </w:r>
      <w:r w:rsidR="00D370F2" w:rsidRPr="00F253A1">
        <w:t>.</w:t>
      </w:r>
    </w:p>
    <w:p w:rsidR="00451E83" w:rsidRDefault="006114B6" w:rsidP="00623A39">
      <w:pPr>
        <w:pStyle w:val="ConsPlusNormal"/>
        <w:ind w:firstLine="709"/>
        <w:jc w:val="both"/>
      </w:pPr>
      <w:r>
        <w:lastRenderedPageBreak/>
        <w:t>3.Приглашенному лицу для выступления</w:t>
      </w:r>
      <w:r w:rsidR="00451E83" w:rsidRPr="00A77CE5">
        <w:t xml:space="preserve"> с </w:t>
      </w:r>
      <w:r w:rsidR="00451E83">
        <w:t>информацией</w:t>
      </w:r>
      <w:r w:rsidR="00451E83" w:rsidRPr="00A77CE5">
        <w:t xml:space="preserve"> предоставляется не более 15 минут.</w:t>
      </w:r>
    </w:p>
    <w:p w:rsidR="00D370F2" w:rsidRDefault="006114B6" w:rsidP="00623A39">
      <w:pPr>
        <w:pStyle w:val="ConsPlusNormal"/>
        <w:ind w:firstLine="709"/>
        <w:jc w:val="both"/>
      </w:pPr>
      <w:r>
        <w:t>4</w:t>
      </w:r>
      <w:r w:rsidR="00451E83">
        <w:t>.</w:t>
      </w:r>
      <w:r w:rsidR="00764CA3">
        <w:t>После заслушивания информации начинается обсуждение обозначенных в информации вопросов.</w:t>
      </w:r>
      <w:r w:rsidR="00451E83">
        <w:t xml:space="preserve"> </w:t>
      </w:r>
      <w:proofErr w:type="gramStart"/>
      <w:r w:rsidR="008B303C">
        <w:t>Для</w:t>
      </w:r>
      <w:r w:rsidR="00D370F2">
        <w:t xml:space="preserve"> обсуждени</w:t>
      </w:r>
      <w:r w:rsidR="008B303C">
        <w:t>я</w:t>
      </w:r>
      <w:r w:rsidR="00D370F2">
        <w:t xml:space="preserve"> вопросов в рамках </w:t>
      </w:r>
      <w:r w:rsidR="00887648">
        <w:t>м</w:t>
      </w:r>
      <w:r w:rsidR="00D370F2">
        <w:t xml:space="preserve">униципального часа </w:t>
      </w:r>
      <w:r w:rsidR="00DB034B">
        <w:t>могут быть приглашены</w:t>
      </w:r>
      <w:r w:rsidR="00D370F2">
        <w:t xml:space="preserve"> Губернатор Приморского края, должностные лица Администрации Приморского края, руководители иных </w:t>
      </w:r>
      <w:r w:rsidR="00764CA3">
        <w:t>г</w:t>
      </w:r>
      <w:r w:rsidR="00D370F2">
        <w:t>осударственн</w:t>
      </w:r>
      <w:r w:rsidR="00764CA3">
        <w:t>ых</w:t>
      </w:r>
      <w:r w:rsidR="00D370F2">
        <w:t xml:space="preserve"> </w:t>
      </w:r>
      <w:r w:rsidR="00764CA3">
        <w:t xml:space="preserve">органов </w:t>
      </w:r>
      <w:r w:rsidR="00D370F2">
        <w:t xml:space="preserve">власти, руководители территориальных органов федеральных органов исполнительной власти, руководители организаций, расположенных на территории конкретного муниципального образования </w:t>
      </w:r>
      <w:r w:rsidR="00764CA3">
        <w:t>Приморского края.</w:t>
      </w:r>
      <w:r w:rsidR="00D370F2">
        <w:t xml:space="preserve"> </w:t>
      </w:r>
      <w:proofErr w:type="gramEnd"/>
    </w:p>
    <w:p w:rsidR="00510A90" w:rsidRDefault="00510A90" w:rsidP="00623A39">
      <w:pPr>
        <w:pStyle w:val="ConsPlusNormal"/>
        <w:ind w:firstLine="709"/>
        <w:jc w:val="both"/>
      </w:pPr>
      <w:r>
        <w:t>5.По результатам заслушивания информации Законодательное Собрание вправе дать поручения комитету</w:t>
      </w:r>
      <w:r w:rsidR="00C54B4F">
        <w:t>, комиссии</w:t>
      </w:r>
      <w:r>
        <w:t xml:space="preserve"> Законодательного Собрания, о чем делается соответствующая запись в протоколе заседания Законодательного Собрания. </w:t>
      </w:r>
    </w:p>
    <w:p w:rsidR="00793F65" w:rsidRDefault="00510A90" w:rsidP="00623A39">
      <w:pPr>
        <w:pStyle w:val="ConsPlusNormal"/>
        <w:ind w:firstLine="709"/>
        <w:jc w:val="both"/>
      </w:pPr>
      <w:r>
        <w:t>6</w:t>
      </w:r>
      <w:r w:rsidR="00764CA3">
        <w:t>.</w:t>
      </w:r>
      <w:r w:rsidR="006114B6">
        <w:t xml:space="preserve">Организационное обеспечение </w:t>
      </w:r>
      <w:r w:rsidR="00591D0E">
        <w:t>м</w:t>
      </w:r>
      <w:r w:rsidR="00764CA3">
        <w:t>униципального часа осуществляет управление по взаимодействию с органами местного самоуправления аппарата Законодательного Собрания</w:t>
      </w:r>
      <w:proofErr w:type="gramStart"/>
      <w:r w:rsidR="00764CA3">
        <w:t>.</w:t>
      </w:r>
      <w:r w:rsidR="00591D0E">
        <w:t>".</w:t>
      </w:r>
      <w:proofErr w:type="gramEnd"/>
    </w:p>
    <w:p w:rsidR="00793F65" w:rsidRPr="00B814B7" w:rsidRDefault="00793F65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93F65" w:rsidRDefault="00793F65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  <w:r>
        <w:t>Председатель</w:t>
      </w:r>
    </w:p>
    <w:p w:rsidR="00793F65" w:rsidRDefault="00793F65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793F65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0B5" w:rsidRDefault="00A350B5">
      <w:r>
        <w:separator/>
      </w:r>
    </w:p>
  </w:endnote>
  <w:endnote w:type="continuationSeparator" w:id="0">
    <w:p w:rsidR="00A350B5" w:rsidRDefault="00A35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0B5" w:rsidRDefault="00A350B5">
      <w:r>
        <w:separator/>
      </w:r>
    </w:p>
  </w:footnote>
  <w:footnote w:type="continuationSeparator" w:id="0">
    <w:p w:rsidR="00A350B5" w:rsidRDefault="00A350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65" w:rsidRDefault="00791F4B">
    <w:pPr>
      <w:pStyle w:val="a3"/>
      <w:jc w:val="right"/>
    </w:pPr>
    <w:fldSimple w:instr=" PAGE   \* MERGEFORMAT ">
      <w:r w:rsidR="004911C0">
        <w:rPr>
          <w:noProof/>
        </w:rPr>
        <w:t>2</w:t>
      </w:r>
    </w:fldSimple>
  </w:p>
  <w:p w:rsidR="00793F65" w:rsidRDefault="00793F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523"/>
    <w:rsid w:val="00012DE2"/>
    <w:rsid w:val="00057575"/>
    <w:rsid w:val="00061A37"/>
    <w:rsid w:val="00092667"/>
    <w:rsid w:val="000B3FB2"/>
    <w:rsid w:val="000D628E"/>
    <w:rsid w:val="000D62C3"/>
    <w:rsid w:val="000E5228"/>
    <w:rsid w:val="00123119"/>
    <w:rsid w:val="00135CE6"/>
    <w:rsid w:val="00155F7F"/>
    <w:rsid w:val="00191FF5"/>
    <w:rsid w:val="00197839"/>
    <w:rsid w:val="001E0950"/>
    <w:rsid w:val="00201342"/>
    <w:rsid w:val="0022479E"/>
    <w:rsid w:val="002B7E90"/>
    <w:rsid w:val="003325F4"/>
    <w:rsid w:val="00333719"/>
    <w:rsid w:val="003566A7"/>
    <w:rsid w:val="00380FF9"/>
    <w:rsid w:val="003926AB"/>
    <w:rsid w:val="00392E21"/>
    <w:rsid w:val="00393523"/>
    <w:rsid w:val="003A5F60"/>
    <w:rsid w:val="003B6D1C"/>
    <w:rsid w:val="003D2B64"/>
    <w:rsid w:val="0041048F"/>
    <w:rsid w:val="00442C4B"/>
    <w:rsid w:val="00445F6A"/>
    <w:rsid w:val="00451E83"/>
    <w:rsid w:val="0045445B"/>
    <w:rsid w:val="004911C0"/>
    <w:rsid w:val="004B0B94"/>
    <w:rsid w:val="004B3361"/>
    <w:rsid w:val="004B5EB2"/>
    <w:rsid w:val="004B69FA"/>
    <w:rsid w:val="004D1A01"/>
    <w:rsid w:val="004D1DC2"/>
    <w:rsid w:val="004E0B54"/>
    <w:rsid w:val="004E1B65"/>
    <w:rsid w:val="004F283C"/>
    <w:rsid w:val="00510A90"/>
    <w:rsid w:val="00553EBC"/>
    <w:rsid w:val="005619B8"/>
    <w:rsid w:val="00591D0E"/>
    <w:rsid w:val="00596D76"/>
    <w:rsid w:val="005A6019"/>
    <w:rsid w:val="005E6130"/>
    <w:rsid w:val="006114B6"/>
    <w:rsid w:val="00620A87"/>
    <w:rsid w:val="00623A39"/>
    <w:rsid w:val="00677112"/>
    <w:rsid w:val="00695A4A"/>
    <w:rsid w:val="006B5F7E"/>
    <w:rsid w:val="006D45ED"/>
    <w:rsid w:val="006E650F"/>
    <w:rsid w:val="006E6732"/>
    <w:rsid w:val="00724941"/>
    <w:rsid w:val="00726997"/>
    <w:rsid w:val="00764CA3"/>
    <w:rsid w:val="00791F4B"/>
    <w:rsid w:val="00793F65"/>
    <w:rsid w:val="007A78D8"/>
    <w:rsid w:val="007B48E7"/>
    <w:rsid w:val="007B5289"/>
    <w:rsid w:val="00835A0E"/>
    <w:rsid w:val="0084596A"/>
    <w:rsid w:val="00851E89"/>
    <w:rsid w:val="00857157"/>
    <w:rsid w:val="008818A7"/>
    <w:rsid w:val="00887648"/>
    <w:rsid w:val="008B303C"/>
    <w:rsid w:val="0090780A"/>
    <w:rsid w:val="00922AED"/>
    <w:rsid w:val="00924541"/>
    <w:rsid w:val="00924B45"/>
    <w:rsid w:val="0092767D"/>
    <w:rsid w:val="00931FD6"/>
    <w:rsid w:val="009372FF"/>
    <w:rsid w:val="0094344A"/>
    <w:rsid w:val="009435CD"/>
    <w:rsid w:val="009957B6"/>
    <w:rsid w:val="009959AC"/>
    <w:rsid w:val="009A44AE"/>
    <w:rsid w:val="009A7BBB"/>
    <w:rsid w:val="009B7F82"/>
    <w:rsid w:val="009C06BA"/>
    <w:rsid w:val="009C57EA"/>
    <w:rsid w:val="009D0536"/>
    <w:rsid w:val="00A04072"/>
    <w:rsid w:val="00A13794"/>
    <w:rsid w:val="00A26C60"/>
    <w:rsid w:val="00A31F70"/>
    <w:rsid w:val="00A350B5"/>
    <w:rsid w:val="00A54DC2"/>
    <w:rsid w:val="00A80194"/>
    <w:rsid w:val="00A93332"/>
    <w:rsid w:val="00A9539B"/>
    <w:rsid w:val="00AA73DC"/>
    <w:rsid w:val="00AC74F6"/>
    <w:rsid w:val="00AD2AA4"/>
    <w:rsid w:val="00AE5EE6"/>
    <w:rsid w:val="00B271BB"/>
    <w:rsid w:val="00B814B7"/>
    <w:rsid w:val="00BA58C7"/>
    <w:rsid w:val="00C20E8F"/>
    <w:rsid w:val="00C54B4F"/>
    <w:rsid w:val="00CA7E54"/>
    <w:rsid w:val="00CD05D4"/>
    <w:rsid w:val="00CD5CA4"/>
    <w:rsid w:val="00CE19DF"/>
    <w:rsid w:val="00CE4AD5"/>
    <w:rsid w:val="00CE6A6D"/>
    <w:rsid w:val="00D02716"/>
    <w:rsid w:val="00D370F2"/>
    <w:rsid w:val="00D70B41"/>
    <w:rsid w:val="00D7717C"/>
    <w:rsid w:val="00DB034B"/>
    <w:rsid w:val="00DB796B"/>
    <w:rsid w:val="00DC4156"/>
    <w:rsid w:val="00DF01B2"/>
    <w:rsid w:val="00E10CF6"/>
    <w:rsid w:val="00E15140"/>
    <w:rsid w:val="00E4014E"/>
    <w:rsid w:val="00E414EE"/>
    <w:rsid w:val="00E56FE4"/>
    <w:rsid w:val="00E93A7F"/>
    <w:rsid w:val="00E9457E"/>
    <w:rsid w:val="00EA316B"/>
    <w:rsid w:val="00EF502B"/>
    <w:rsid w:val="00F253A1"/>
    <w:rsid w:val="00F63E69"/>
    <w:rsid w:val="00F75CDD"/>
    <w:rsid w:val="00F93AE2"/>
    <w:rsid w:val="00F95614"/>
    <w:rsid w:val="00F972BA"/>
    <w:rsid w:val="00FC725B"/>
    <w:rsid w:val="00FE6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F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1F96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31F70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393523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1F96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1F96"/>
    <w:rPr>
      <w:sz w:val="0"/>
      <w:szCs w:val="0"/>
    </w:rPr>
  </w:style>
  <w:style w:type="paragraph" w:customStyle="1" w:styleId="ConsPlusNormal">
    <w:name w:val="ConsPlusNormal"/>
    <w:rsid w:val="00D370F2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150</TotalTime>
  <Pages>2</Pages>
  <Words>339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dc:description/>
  <cp:lastModifiedBy>install</cp:lastModifiedBy>
  <cp:revision>27</cp:revision>
  <cp:lastPrinted>2015-11-17T02:21:00Z</cp:lastPrinted>
  <dcterms:created xsi:type="dcterms:W3CDTF">2014-07-01T21:40:00Z</dcterms:created>
  <dcterms:modified xsi:type="dcterms:W3CDTF">2015-11-17T02:21:00Z</dcterms:modified>
</cp:coreProperties>
</file>