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356621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ED773E" w:rsidRDefault="004B5EB2" w:rsidP="00ED773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регламенту, депутатской этике </w:t>
                        </w:r>
                      </w:p>
                      <w:p w:rsidR="004B5EB2" w:rsidRDefault="004B5EB2" w:rsidP="00ED773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DB19D4" w:rsidP="00D22E6F">
            <w:pPr>
              <w:ind w:left="-108"/>
              <w:jc w:val="both"/>
            </w:pPr>
            <w:r w:rsidRPr="00DB19D4">
              <w:t xml:space="preserve">О </w:t>
            </w:r>
            <w:r w:rsidR="00840270">
              <w:t>З</w:t>
            </w:r>
            <w:r w:rsidRPr="00DB19D4">
              <w:t>акон</w:t>
            </w:r>
            <w:r w:rsidR="00840270">
              <w:t>е</w:t>
            </w:r>
            <w:r w:rsidRPr="00DB19D4">
              <w:t xml:space="preserve"> Приморского края "О внесении изменений в Закон Приморского края 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3C4F85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E11486" w:rsidRDefault="00E11486" w:rsidP="00E11486">
      <w:pPr>
        <w:ind w:firstLine="709"/>
        <w:jc w:val="both"/>
      </w:pPr>
      <w:r>
        <w:t xml:space="preserve">1.Принять Закон Приморского края </w:t>
      </w:r>
      <w:r w:rsidR="00DB19D4" w:rsidRPr="00DB19D4">
        <w:t>"О внесении изменений в  Закон Приморского края "О статусе депутата Законодательного Собрания Приморского края"</w:t>
      </w:r>
      <w:r w:rsidR="00DB19D4">
        <w:t>.</w:t>
      </w:r>
    </w:p>
    <w:p w:rsidR="00DB19D4" w:rsidRDefault="00DB19D4" w:rsidP="00E11486">
      <w:pPr>
        <w:ind w:firstLine="709"/>
        <w:jc w:val="both"/>
      </w:pPr>
      <w:bookmarkStart w:id="0" w:name="_GoBack"/>
      <w:bookmarkEnd w:id="0"/>
    </w:p>
    <w:p w:rsidR="00E11486" w:rsidRDefault="00E11486" w:rsidP="00E1148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11486" w:rsidRDefault="00E11486" w:rsidP="00E11486">
      <w:pPr>
        <w:jc w:val="both"/>
      </w:pPr>
    </w:p>
    <w:p w:rsidR="004B5EB2" w:rsidRDefault="00E11486" w:rsidP="00E1148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F72E2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A5F" w:rsidRDefault="00BA4A5F">
      <w:r>
        <w:separator/>
      </w:r>
    </w:p>
  </w:endnote>
  <w:endnote w:type="continuationSeparator" w:id="0">
    <w:p w:rsidR="00BA4A5F" w:rsidRDefault="00BA4A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A5F" w:rsidRDefault="00BA4A5F">
      <w:r>
        <w:separator/>
      </w:r>
    </w:p>
  </w:footnote>
  <w:footnote w:type="continuationSeparator" w:id="0">
    <w:p w:rsidR="00BA4A5F" w:rsidRDefault="00BA4A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2E22"/>
    <w:rsid w:val="0004501C"/>
    <w:rsid w:val="00057575"/>
    <w:rsid w:val="000B3FB2"/>
    <w:rsid w:val="000D628E"/>
    <w:rsid w:val="000E5228"/>
    <w:rsid w:val="00123119"/>
    <w:rsid w:val="00155F7F"/>
    <w:rsid w:val="001A6B96"/>
    <w:rsid w:val="002C2808"/>
    <w:rsid w:val="003325F4"/>
    <w:rsid w:val="00356621"/>
    <w:rsid w:val="00392E21"/>
    <w:rsid w:val="003C4F85"/>
    <w:rsid w:val="004B5EB2"/>
    <w:rsid w:val="004B69FA"/>
    <w:rsid w:val="004D1A01"/>
    <w:rsid w:val="005500AC"/>
    <w:rsid w:val="005A6019"/>
    <w:rsid w:val="005E6130"/>
    <w:rsid w:val="00661786"/>
    <w:rsid w:val="00695A4A"/>
    <w:rsid w:val="006D45ED"/>
    <w:rsid w:val="006E650F"/>
    <w:rsid w:val="0072239E"/>
    <w:rsid w:val="00726997"/>
    <w:rsid w:val="007A6D8D"/>
    <w:rsid w:val="007B48E7"/>
    <w:rsid w:val="007B5289"/>
    <w:rsid w:val="00835A0E"/>
    <w:rsid w:val="00840270"/>
    <w:rsid w:val="008818A7"/>
    <w:rsid w:val="00922AED"/>
    <w:rsid w:val="00924B45"/>
    <w:rsid w:val="00931FD6"/>
    <w:rsid w:val="009372FF"/>
    <w:rsid w:val="0094344A"/>
    <w:rsid w:val="009959AC"/>
    <w:rsid w:val="009A1444"/>
    <w:rsid w:val="009C06BA"/>
    <w:rsid w:val="00A13794"/>
    <w:rsid w:val="00A26C60"/>
    <w:rsid w:val="00A93332"/>
    <w:rsid w:val="00AE5EE6"/>
    <w:rsid w:val="00BA4A5F"/>
    <w:rsid w:val="00BA58C7"/>
    <w:rsid w:val="00C20E8F"/>
    <w:rsid w:val="00CA7E54"/>
    <w:rsid w:val="00CE19DF"/>
    <w:rsid w:val="00D02716"/>
    <w:rsid w:val="00D22E6F"/>
    <w:rsid w:val="00DB19D4"/>
    <w:rsid w:val="00DC2E0D"/>
    <w:rsid w:val="00DF01B2"/>
    <w:rsid w:val="00E11486"/>
    <w:rsid w:val="00E93A7F"/>
    <w:rsid w:val="00ED773E"/>
    <w:rsid w:val="00EF502B"/>
    <w:rsid w:val="00F72E22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2E22"/>
    <w:rPr>
      <w:sz w:val="28"/>
    </w:rPr>
  </w:style>
  <w:style w:type="paragraph" w:styleId="1">
    <w:name w:val="heading 1"/>
    <w:basedOn w:val="a"/>
    <w:next w:val="a"/>
    <w:qFormat/>
    <w:rsid w:val="00F72E2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72E2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F72E22"/>
    <w:pPr>
      <w:widowControl w:val="0"/>
      <w:jc w:val="center"/>
    </w:pPr>
  </w:style>
  <w:style w:type="paragraph" w:styleId="a4">
    <w:name w:val="footer"/>
    <w:basedOn w:val="a"/>
    <w:rsid w:val="00F72E22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10</TotalTime>
  <Pages>1</Pages>
  <Words>71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12</cp:revision>
  <cp:lastPrinted>2015-11-10T04:19:00Z</cp:lastPrinted>
  <dcterms:created xsi:type="dcterms:W3CDTF">2014-06-10T02:35:00Z</dcterms:created>
  <dcterms:modified xsi:type="dcterms:W3CDTF">2015-11-10T04:20:00Z</dcterms:modified>
</cp:coreProperties>
</file>