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352B33">
        <w:tc>
          <w:tcPr>
            <w:tcW w:w="9570" w:type="dxa"/>
          </w:tcPr>
          <w:p w:rsidR="00352B33" w:rsidRDefault="00D57A4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69.6pt;margin-top:43.2pt;width:184.8pt;height:57.6pt;z-index:251657728;visibility:visibl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Проект </w:t>
                        </w:r>
                        <w:r w:rsidR="00F600FE">
                          <w:rPr>
                            <w:sz w:val="20"/>
                          </w:rPr>
                          <w:t>подготовлен</w:t>
                        </w:r>
                        <w:r w:rsidRPr="00917D26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352B33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43B0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>О ВНЕСЕНИИ ИЗМЕНЕНИ</w:t>
      </w:r>
      <w:r w:rsidR="009843B0">
        <w:rPr>
          <w:b/>
        </w:rPr>
        <w:t xml:space="preserve">Й В ЗАКОН </w:t>
      </w:r>
      <w:r w:rsidRPr="00CC5E7A">
        <w:rPr>
          <w:b/>
        </w:rPr>
        <w:t xml:space="preserve">ПРИМОРСКОГО КРАЯ </w:t>
      </w:r>
    </w:p>
    <w:p w:rsidR="000C0292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>"О 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F600FE" w:rsidRDefault="00F600FE" w:rsidP="00F600FE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0C0292" w:rsidRDefault="00F600FE" w:rsidP="00F600FE"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F600FE" w:rsidRDefault="00F600FE" w:rsidP="00DE1F39">
      <w:pPr>
        <w:ind w:firstLine="720"/>
        <w:rPr>
          <w:szCs w:val="28"/>
        </w:rPr>
      </w:pPr>
    </w:p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СТАТЬЯ 1.</w:t>
      </w:r>
    </w:p>
    <w:p w:rsidR="000C0292" w:rsidRDefault="000C0292" w:rsidP="000C0292">
      <w:pPr>
        <w:ind w:firstLine="720"/>
        <w:jc w:val="both"/>
        <w:rPr>
          <w:szCs w:val="28"/>
        </w:rPr>
      </w:pPr>
      <w:proofErr w:type="gramStart"/>
      <w:r w:rsidRPr="00CC5E7A">
        <w:rPr>
          <w:szCs w:val="28"/>
        </w:rPr>
        <w:t xml:space="preserve">Внести в Закон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</w:t>
      </w:r>
      <w:proofErr w:type="gramEnd"/>
      <w:r w:rsidR="00D93DCC">
        <w:rPr>
          <w:szCs w:val="28"/>
        </w:rPr>
        <w:t xml:space="preserve"> </w:t>
      </w:r>
      <w:proofErr w:type="gramStart"/>
      <w:r w:rsidR="00D93DCC">
        <w:rPr>
          <w:szCs w:val="28"/>
        </w:rPr>
        <w:t>2014, № 75, стр. 31, № 86, стр. 14</w:t>
      </w:r>
      <w:r w:rsidR="00FC4613">
        <w:rPr>
          <w:szCs w:val="28"/>
        </w:rPr>
        <w:t>;</w:t>
      </w:r>
      <w:r w:rsidR="0057500F" w:rsidRPr="0057500F">
        <w:rPr>
          <w:szCs w:val="28"/>
        </w:rPr>
        <w:t xml:space="preserve"> </w:t>
      </w:r>
      <w:r w:rsidR="0057500F">
        <w:rPr>
          <w:szCs w:val="28"/>
        </w:rPr>
        <w:t>2015</w:t>
      </w:r>
      <w:r w:rsidR="00FC4613">
        <w:rPr>
          <w:szCs w:val="28"/>
        </w:rPr>
        <w:t xml:space="preserve">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57500F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A12C64">
        <w:rPr>
          <w:szCs w:val="28"/>
        </w:rPr>
        <w:t>)</w:t>
      </w:r>
      <w:r w:rsidRPr="00CC5E7A">
        <w:rPr>
          <w:szCs w:val="28"/>
        </w:rPr>
        <w:t xml:space="preserve"> </w:t>
      </w:r>
      <w:r>
        <w:rPr>
          <w:szCs w:val="28"/>
        </w:rPr>
        <w:t>следующ</w:t>
      </w:r>
      <w:r w:rsidR="00602289">
        <w:rPr>
          <w:szCs w:val="28"/>
        </w:rPr>
        <w:t>и</w:t>
      </w:r>
      <w:r>
        <w:rPr>
          <w:szCs w:val="28"/>
        </w:rPr>
        <w:t xml:space="preserve">е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495F52" w:rsidRDefault="00BC6CFE" w:rsidP="000C0292">
      <w:pPr>
        <w:ind w:firstLine="720"/>
        <w:jc w:val="both"/>
        <w:rPr>
          <w:szCs w:val="28"/>
        </w:rPr>
      </w:pPr>
      <w:r>
        <w:rPr>
          <w:szCs w:val="28"/>
        </w:rPr>
        <w:t>1)</w:t>
      </w:r>
      <w:r w:rsidR="00495F52">
        <w:rPr>
          <w:szCs w:val="28"/>
        </w:rPr>
        <w:t>в статье 6:</w:t>
      </w:r>
    </w:p>
    <w:p w:rsidR="00BC6CFE" w:rsidRDefault="00495F52" w:rsidP="000C0292">
      <w:pPr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BC6CFE">
        <w:rPr>
          <w:szCs w:val="28"/>
        </w:rPr>
        <w:t>в</w:t>
      </w:r>
      <w:proofErr w:type="gramEnd"/>
      <w:r w:rsidR="00BC6CFE">
        <w:rPr>
          <w:szCs w:val="28"/>
        </w:rPr>
        <w:t xml:space="preserve"> наименовании</w:t>
      </w:r>
      <w:r>
        <w:rPr>
          <w:szCs w:val="28"/>
        </w:rPr>
        <w:t xml:space="preserve"> статьи</w:t>
      </w:r>
      <w:r w:rsidR="00BC6CFE">
        <w:rPr>
          <w:szCs w:val="28"/>
        </w:rPr>
        <w:t xml:space="preserve"> после слова "</w:t>
      </w:r>
      <w:r w:rsidR="0057500F">
        <w:rPr>
          <w:szCs w:val="28"/>
        </w:rPr>
        <w:t>О</w:t>
      </w:r>
      <w:r w:rsidR="00BC6CFE">
        <w:rPr>
          <w:szCs w:val="28"/>
        </w:rPr>
        <w:t>граничения" дополнить</w:t>
      </w:r>
      <w:r>
        <w:rPr>
          <w:szCs w:val="28"/>
        </w:rPr>
        <w:t xml:space="preserve"> </w:t>
      </w:r>
      <w:r w:rsidR="00BC6CFE">
        <w:rPr>
          <w:szCs w:val="28"/>
        </w:rPr>
        <w:t>словами "и обязанности"</w:t>
      </w:r>
      <w:r w:rsidR="007E39AD">
        <w:rPr>
          <w:szCs w:val="28"/>
        </w:rPr>
        <w:t>;</w:t>
      </w:r>
    </w:p>
    <w:p w:rsidR="00FC4613" w:rsidRDefault="00495F52" w:rsidP="000C0292">
      <w:pPr>
        <w:ind w:firstLine="720"/>
        <w:jc w:val="both"/>
      </w:pPr>
      <w:r>
        <w:rPr>
          <w:szCs w:val="28"/>
        </w:rPr>
        <w:t>б</w:t>
      </w:r>
      <w:proofErr w:type="gramStart"/>
      <w:r w:rsidR="007A54BE">
        <w:rPr>
          <w:szCs w:val="28"/>
        </w:rPr>
        <w:t>)</w:t>
      </w:r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r w:rsidR="00003D99">
        <w:t>част</w:t>
      </w:r>
      <w:r>
        <w:t xml:space="preserve">и 5 </w:t>
      </w:r>
      <w:r w:rsidR="00030499">
        <w:t>после слов "соблюдать ограничения" дополнить словам</w:t>
      </w:r>
      <w:r w:rsidR="0093226C">
        <w:t>и</w:t>
      </w:r>
      <w:r w:rsidR="007E39AD">
        <w:t xml:space="preserve"> </w:t>
      </w:r>
      <w:r w:rsidR="00030499">
        <w:t xml:space="preserve">"и </w:t>
      </w:r>
      <w:r w:rsidR="007A54BE">
        <w:t>исполнять обязанности";</w:t>
      </w:r>
    </w:p>
    <w:p w:rsidR="007A54BE" w:rsidRDefault="00495F52" w:rsidP="000C0292">
      <w:pPr>
        <w:ind w:firstLine="720"/>
        <w:jc w:val="both"/>
      </w:pPr>
      <w:r>
        <w:t>2</w:t>
      </w:r>
      <w:r w:rsidR="007A54BE">
        <w:t>)в части 3 статьи 7 слово "</w:t>
      </w:r>
      <w:r w:rsidR="00CC3F50">
        <w:t>,</w:t>
      </w:r>
      <w:r w:rsidR="007E39AD">
        <w:t xml:space="preserve"> </w:t>
      </w:r>
      <w:r w:rsidR="007A54BE">
        <w:t>акци</w:t>
      </w:r>
      <w:r w:rsidR="00CC3F50">
        <w:t>й</w:t>
      </w:r>
      <w:r w:rsidR="007E39AD">
        <w:t>" исключить;</w:t>
      </w:r>
    </w:p>
    <w:p w:rsidR="007E39AD" w:rsidRDefault="00495F52" w:rsidP="000C0292">
      <w:pPr>
        <w:ind w:firstLine="720"/>
        <w:jc w:val="both"/>
      </w:pPr>
      <w:r>
        <w:t>3</w:t>
      </w:r>
      <w:r w:rsidR="007E39AD">
        <w:t>)дополнить статьей 7</w:t>
      </w:r>
      <w:r w:rsidR="007E39AD">
        <w:rPr>
          <w:vertAlign w:val="superscript"/>
        </w:rPr>
        <w:t xml:space="preserve">2 </w:t>
      </w:r>
      <w:r w:rsidR="007E39AD">
        <w:t>следующего содержания:</w:t>
      </w:r>
    </w:p>
    <w:p w:rsidR="00091361" w:rsidRDefault="00091361" w:rsidP="000C0292">
      <w:pPr>
        <w:ind w:firstLine="720"/>
        <w:jc w:val="both"/>
      </w:pPr>
      <w:r>
        <w:t>"СТАТЬЯ 7</w:t>
      </w:r>
      <w:r>
        <w:rPr>
          <w:vertAlign w:val="superscript"/>
        </w:rPr>
        <w:t>2</w:t>
      </w:r>
      <w:r w:rsidR="0081668C">
        <w:t>. КОНФЛИКТ ИНТЕРЕСОВ ПРИ ОСУЩЕСТВЛЕНИИ</w:t>
      </w:r>
    </w:p>
    <w:p w:rsidR="0081668C" w:rsidRDefault="0081668C" w:rsidP="0081668C">
      <w:pPr>
        <w:ind w:firstLine="720"/>
        <w:jc w:val="both"/>
      </w:pPr>
      <w:r>
        <w:t xml:space="preserve">                       ДЕПУТАТСКИХ ПОЛНОМОЧИЙ</w:t>
      </w:r>
    </w:p>
    <w:p w:rsidR="0057500F" w:rsidRDefault="0057500F" w:rsidP="0081668C">
      <w:pPr>
        <w:ind w:firstLine="720"/>
        <w:jc w:val="both"/>
      </w:pPr>
      <w:bookmarkStart w:id="0" w:name="_GoBack"/>
      <w:bookmarkEnd w:id="0"/>
    </w:p>
    <w:p w:rsidR="0081668C" w:rsidRDefault="0081668C" w:rsidP="0081668C">
      <w:pPr>
        <w:ind w:firstLine="720"/>
        <w:jc w:val="both"/>
      </w:pPr>
      <w:r>
        <w:t xml:space="preserve">1.Для целей настоящего </w:t>
      </w:r>
      <w:r w:rsidR="00276B24">
        <w:t>З</w:t>
      </w:r>
      <w:r>
        <w:t>акона использу</w:t>
      </w:r>
      <w:r w:rsidR="0093226C">
        <w:t>ю</w:t>
      </w:r>
      <w:r>
        <w:t>тся понятия "конфликт интересов" и "личная заинтересованность", установленные частями 1 и 2 статьи 10 Федерального закона "О противодействии коррупции"</w:t>
      </w:r>
      <w:r w:rsidR="00F10DC7">
        <w:t>.</w:t>
      </w:r>
    </w:p>
    <w:p w:rsidR="007E39AD" w:rsidRDefault="00F10DC7" w:rsidP="000C0292">
      <w:pPr>
        <w:ind w:firstLine="720"/>
        <w:jc w:val="both"/>
      </w:pPr>
      <w:proofErr w:type="gramStart"/>
      <w:r>
        <w:t>2.Депутат Законодательного Собрания при наличии оснований и в порядке, которые определяются постановлением Законодательного Собрания в соответствии с Федеральным законом "О противодействии коррупции", обязан сообщать в комиссию о возникновени</w:t>
      </w:r>
      <w:r w:rsidR="00A605D0">
        <w:t>и личной заинтересованности при осуществлении своих полномочий, которая</w:t>
      </w:r>
      <w:r w:rsidR="0093226C">
        <w:t xml:space="preserve"> приводит или может привести к конфликту интересов, а также принимать меры по предотвращению или урегулированию такого конфликта."</w:t>
      </w:r>
      <w:r w:rsidR="007D14DE">
        <w:t>.</w:t>
      </w:r>
      <w:proofErr w:type="gramEnd"/>
    </w:p>
    <w:p w:rsidR="00A754B7" w:rsidRDefault="00A754B7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2BD2" w:rsidRDefault="00822BD2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2BD2" w:rsidRDefault="00822BD2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2BD2" w:rsidRDefault="00822BD2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2BD2" w:rsidRDefault="00822BD2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A66CA6" w:rsidRDefault="00DE1F39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DE1F39" w:rsidRPr="00CC5E7A" w:rsidRDefault="00DE1F39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1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r w:rsidR="00014CAB">
        <w:rPr>
          <w:rFonts w:ascii="Times New Roman" w:hAnsi="Times New Roman" w:cs="Times New Roman"/>
          <w:sz w:val="28"/>
          <w:szCs w:val="28"/>
        </w:rPr>
        <w:t>.</w:t>
      </w:r>
    </w:p>
    <w:p w:rsidR="00DE1F39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C0292" w:rsidRDefault="00DE1F39" w:rsidP="00DE1F39">
      <w:pPr>
        <w:jc w:val="both"/>
      </w:pPr>
      <w:r w:rsidRPr="00CC5E7A">
        <w:rPr>
          <w:szCs w:val="28"/>
        </w:rPr>
        <w:t xml:space="preserve">Губернатор края                                                               </w:t>
      </w:r>
      <w:r w:rsidR="00155781">
        <w:rPr>
          <w:szCs w:val="28"/>
        </w:rPr>
        <w:t xml:space="preserve">    </w:t>
      </w:r>
      <w:r w:rsidRPr="00CC5E7A">
        <w:rPr>
          <w:szCs w:val="28"/>
        </w:rPr>
        <w:t xml:space="preserve">   В.В. Миклушевский</w:t>
      </w:r>
    </w:p>
    <w:sectPr w:rsidR="000C0292" w:rsidSect="000069C0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B58" w:rsidRDefault="00652B58" w:rsidP="005700DA">
      <w:r>
        <w:separator/>
      </w:r>
    </w:p>
  </w:endnote>
  <w:endnote w:type="continuationSeparator" w:id="0">
    <w:p w:rsidR="00652B58" w:rsidRDefault="00652B58" w:rsidP="005700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B58" w:rsidRDefault="00652B58" w:rsidP="005700DA">
      <w:r>
        <w:separator/>
      </w:r>
    </w:p>
  </w:footnote>
  <w:footnote w:type="continuationSeparator" w:id="0">
    <w:p w:rsidR="00652B58" w:rsidRDefault="00652B58" w:rsidP="005700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89904"/>
      <w:docPartObj>
        <w:docPartGallery w:val="Page Numbers (Top of Page)"/>
        <w:docPartUnique/>
      </w:docPartObj>
    </w:sdtPr>
    <w:sdtContent>
      <w:p w:rsidR="000069C0" w:rsidRDefault="00D57A48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9166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7612"/>
    <w:rsid w:val="00003D99"/>
    <w:rsid w:val="000069C0"/>
    <w:rsid w:val="00014CAB"/>
    <w:rsid w:val="00030499"/>
    <w:rsid w:val="00091361"/>
    <w:rsid w:val="000A3C00"/>
    <w:rsid w:val="000C0292"/>
    <w:rsid w:val="00142072"/>
    <w:rsid w:val="00155781"/>
    <w:rsid w:val="001A32B6"/>
    <w:rsid w:val="001A7105"/>
    <w:rsid w:val="001B5EA3"/>
    <w:rsid w:val="001E52E9"/>
    <w:rsid w:val="001F5F58"/>
    <w:rsid w:val="00252662"/>
    <w:rsid w:val="00276B24"/>
    <w:rsid w:val="00352B33"/>
    <w:rsid w:val="003561CF"/>
    <w:rsid w:val="003A74C2"/>
    <w:rsid w:val="003E3623"/>
    <w:rsid w:val="004237EC"/>
    <w:rsid w:val="00437602"/>
    <w:rsid w:val="00487186"/>
    <w:rsid w:val="00495F52"/>
    <w:rsid w:val="00503464"/>
    <w:rsid w:val="005479FE"/>
    <w:rsid w:val="0057500F"/>
    <w:rsid w:val="005B460F"/>
    <w:rsid w:val="005B50D3"/>
    <w:rsid w:val="005E228F"/>
    <w:rsid w:val="005F07B8"/>
    <w:rsid w:val="00602289"/>
    <w:rsid w:val="00652B58"/>
    <w:rsid w:val="006C313B"/>
    <w:rsid w:val="006D1ED5"/>
    <w:rsid w:val="006D2094"/>
    <w:rsid w:val="006E0DF0"/>
    <w:rsid w:val="0070179D"/>
    <w:rsid w:val="0074367D"/>
    <w:rsid w:val="00761991"/>
    <w:rsid w:val="00794174"/>
    <w:rsid w:val="007A54BE"/>
    <w:rsid w:val="007D14DE"/>
    <w:rsid w:val="007E39AD"/>
    <w:rsid w:val="0081668C"/>
    <w:rsid w:val="00822BD2"/>
    <w:rsid w:val="00897786"/>
    <w:rsid w:val="008C7E7D"/>
    <w:rsid w:val="00916600"/>
    <w:rsid w:val="00917D26"/>
    <w:rsid w:val="0093226C"/>
    <w:rsid w:val="00953375"/>
    <w:rsid w:val="0096228B"/>
    <w:rsid w:val="009843B0"/>
    <w:rsid w:val="009A7612"/>
    <w:rsid w:val="009B14FC"/>
    <w:rsid w:val="009C731C"/>
    <w:rsid w:val="00A0038C"/>
    <w:rsid w:val="00A12C64"/>
    <w:rsid w:val="00A12F5F"/>
    <w:rsid w:val="00A23221"/>
    <w:rsid w:val="00A55E68"/>
    <w:rsid w:val="00A605D0"/>
    <w:rsid w:val="00A754B7"/>
    <w:rsid w:val="00AA09EE"/>
    <w:rsid w:val="00AD0C0E"/>
    <w:rsid w:val="00B244AD"/>
    <w:rsid w:val="00B52167"/>
    <w:rsid w:val="00B63675"/>
    <w:rsid w:val="00BC6CFE"/>
    <w:rsid w:val="00C20158"/>
    <w:rsid w:val="00C542B3"/>
    <w:rsid w:val="00C93805"/>
    <w:rsid w:val="00CC3F50"/>
    <w:rsid w:val="00CF6A74"/>
    <w:rsid w:val="00D15B11"/>
    <w:rsid w:val="00D5069F"/>
    <w:rsid w:val="00D57A48"/>
    <w:rsid w:val="00D93DCC"/>
    <w:rsid w:val="00DA2E37"/>
    <w:rsid w:val="00DD7355"/>
    <w:rsid w:val="00DE16F4"/>
    <w:rsid w:val="00DE1F39"/>
    <w:rsid w:val="00E14AD0"/>
    <w:rsid w:val="00E2057E"/>
    <w:rsid w:val="00EC4CB3"/>
    <w:rsid w:val="00F10DC7"/>
    <w:rsid w:val="00F23287"/>
    <w:rsid w:val="00F600FE"/>
    <w:rsid w:val="00F97AD9"/>
    <w:rsid w:val="00FC4613"/>
    <w:rsid w:val="00FD1C04"/>
    <w:rsid w:val="00FF3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509</TotalTime>
  <Pages>2</Pages>
  <Words>258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26</cp:revision>
  <cp:lastPrinted>2015-11-16T04:21:00Z</cp:lastPrinted>
  <dcterms:created xsi:type="dcterms:W3CDTF">2015-03-30T03:50:00Z</dcterms:created>
  <dcterms:modified xsi:type="dcterms:W3CDTF">2015-11-16T04:21:00Z</dcterms:modified>
</cp:coreProperties>
</file>