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52CFB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97.2pt;margin-top:43.2pt;width:161.5pt;height:65.2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667D86" w:rsidRPr="00667D86" w:rsidRDefault="00667D86" w:rsidP="00F257BB">
                        <w:pPr>
                          <w:rPr>
                            <w:sz w:val="20"/>
                          </w:rPr>
                        </w:pPr>
                        <w:r w:rsidRPr="00667D86">
                          <w:rPr>
                            <w:sz w:val="20"/>
                          </w:rPr>
                          <w:t>Проект подготовлен комитетом</w:t>
                        </w:r>
                      </w:p>
                      <w:p w:rsidR="00667D86" w:rsidRPr="00667D86" w:rsidRDefault="00667D86" w:rsidP="00F257BB">
                        <w:pPr>
                          <w:rPr>
                            <w:sz w:val="20"/>
                          </w:rPr>
                        </w:pPr>
                        <w:r w:rsidRPr="00667D86"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F257BB" w:rsidRDefault="00667D86" w:rsidP="00F257BB">
                        <w:pPr>
                          <w:rPr>
                            <w:sz w:val="20"/>
                          </w:rPr>
                        </w:pPr>
                        <w:r w:rsidRPr="00667D86">
                          <w:rPr>
                            <w:sz w:val="20"/>
                          </w:rPr>
                          <w:t>по регламенту, депутатской этике</w:t>
                        </w:r>
                      </w:p>
                      <w:p w:rsidR="0001548B" w:rsidRDefault="00667D86" w:rsidP="00F257BB">
                        <w:pPr>
                          <w:rPr>
                            <w:sz w:val="20"/>
                          </w:rPr>
                        </w:pPr>
                        <w:r w:rsidRPr="00667D86">
                          <w:rPr>
                            <w:sz w:val="20"/>
                          </w:rPr>
                          <w:t xml:space="preserve">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  <w:r w:rsidR="0001548B">
              <w:t xml:space="preserve"> </w: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C1C98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F257BB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F257BB" w:rsidRDefault="00F257BB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880587" w:rsidP="007731E8">
            <w:pPr>
              <w:ind w:left="-108"/>
              <w:jc w:val="both"/>
            </w:pPr>
            <w:r>
              <w:t>О</w:t>
            </w:r>
            <w:r w:rsidR="003702E6">
              <w:t xml:space="preserve"> проекте</w:t>
            </w:r>
            <w:r>
              <w:t xml:space="preserve"> </w:t>
            </w:r>
            <w:r w:rsidR="003702E6">
              <w:t>з</w:t>
            </w:r>
            <w:r>
              <w:t>акон</w:t>
            </w:r>
            <w:r w:rsidR="003702E6">
              <w:t>а</w:t>
            </w:r>
            <w:r>
              <w:t xml:space="preserve"> Приморского края "О внесении изменени</w:t>
            </w:r>
            <w:r w:rsidR="007731E8">
              <w:t>й</w:t>
            </w:r>
            <w:r>
              <w:t xml:space="preserve"> в  Закон Приморского края "О статусе депутата Законодательного Собрания Приморского края"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0457F7" w:rsidRDefault="004B5EB2" w:rsidP="000457F7">
      <w:pPr>
        <w:ind w:firstLine="709"/>
        <w:jc w:val="both"/>
      </w:pPr>
      <w:r>
        <w:t>1.Принять проект закона Приморского края "</w:t>
      </w:r>
      <w:r w:rsidR="000457F7">
        <w:t>О внесении изменений в  Закон Приморского края "О статусе депутата Законодательного Собрания Приморского края"</w:t>
      </w:r>
      <w:r w:rsidR="006774A4">
        <w:t xml:space="preserve"> в первом чтении</w:t>
      </w:r>
      <w:r w:rsidR="000457F7">
        <w:t>.</w:t>
      </w:r>
    </w:p>
    <w:p w:rsidR="00CC1C98" w:rsidRDefault="00CC1C98" w:rsidP="000457F7">
      <w:pPr>
        <w:ind w:firstLine="709"/>
        <w:jc w:val="both"/>
      </w:pPr>
    </w:p>
    <w:p w:rsidR="004B5EB2" w:rsidRDefault="00933CD0" w:rsidP="004B5EB2">
      <w:pPr>
        <w:ind w:firstLine="708"/>
        <w:jc w:val="both"/>
      </w:pPr>
      <w:r>
        <w:t>2</w:t>
      </w:r>
      <w:r w:rsidR="004B5EB2">
        <w:t>.Комитету Законодательного Собрания по регламенту, депутатской этике и организации работы Законодательного Собрания (Межонов)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ab/>
      </w:r>
      <w:r w:rsidR="00933CD0">
        <w:t>3</w:t>
      </w:r>
      <w:bookmarkStart w:id="0" w:name="_GoBack"/>
      <w:bookmarkEnd w:id="0"/>
      <w:r>
        <w:t>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931FD6" w:rsidRDefault="00931FD6"/>
    <w:sectPr w:rsidR="00931FD6" w:rsidSect="0039352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2CFB" w:rsidRDefault="00C52CFB">
      <w:r>
        <w:separator/>
      </w:r>
    </w:p>
  </w:endnote>
  <w:endnote w:type="continuationSeparator" w:id="0">
    <w:p w:rsidR="00C52CFB" w:rsidRDefault="00C52C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2CFB" w:rsidRDefault="00C52CFB">
      <w:r>
        <w:separator/>
      </w:r>
    </w:p>
  </w:footnote>
  <w:footnote w:type="continuationSeparator" w:id="0">
    <w:p w:rsidR="00C52CFB" w:rsidRDefault="00C52C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3523"/>
    <w:rsid w:val="0001548B"/>
    <w:rsid w:val="00034C43"/>
    <w:rsid w:val="000457F7"/>
    <w:rsid w:val="00057575"/>
    <w:rsid w:val="000917C8"/>
    <w:rsid w:val="000B3FB2"/>
    <w:rsid w:val="000D628E"/>
    <w:rsid w:val="000E5228"/>
    <w:rsid w:val="00123119"/>
    <w:rsid w:val="0012745B"/>
    <w:rsid w:val="00155F7F"/>
    <w:rsid w:val="00162F91"/>
    <w:rsid w:val="00203DD3"/>
    <w:rsid w:val="0022479E"/>
    <w:rsid w:val="002B6843"/>
    <w:rsid w:val="003325F4"/>
    <w:rsid w:val="003702E6"/>
    <w:rsid w:val="00392E21"/>
    <w:rsid w:val="00393523"/>
    <w:rsid w:val="003942D8"/>
    <w:rsid w:val="0045483D"/>
    <w:rsid w:val="004B5EB2"/>
    <w:rsid w:val="004B69FA"/>
    <w:rsid w:val="004D1A01"/>
    <w:rsid w:val="005A6019"/>
    <w:rsid w:val="005E6130"/>
    <w:rsid w:val="006375CD"/>
    <w:rsid w:val="0064712A"/>
    <w:rsid w:val="00667D86"/>
    <w:rsid w:val="006774A4"/>
    <w:rsid w:val="00695A4A"/>
    <w:rsid w:val="006D45ED"/>
    <w:rsid w:val="006E650F"/>
    <w:rsid w:val="006F4497"/>
    <w:rsid w:val="00726997"/>
    <w:rsid w:val="007731E8"/>
    <w:rsid w:val="007B48E7"/>
    <w:rsid w:val="007B5289"/>
    <w:rsid w:val="00807347"/>
    <w:rsid w:val="00835A0E"/>
    <w:rsid w:val="00880587"/>
    <w:rsid w:val="008818A7"/>
    <w:rsid w:val="00922AED"/>
    <w:rsid w:val="00924B45"/>
    <w:rsid w:val="00931FD6"/>
    <w:rsid w:val="00933CD0"/>
    <w:rsid w:val="009372FF"/>
    <w:rsid w:val="0094344A"/>
    <w:rsid w:val="00944ABF"/>
    <w:rsid w:val="00971180"/>
    <w:rsid w:val="009959AC"/>
    <w:rsid w:val="009C06BA"/>
    <w:rsid w:val="00A13794"/>
    <w:rsid w:val="00A26C60"/>
    <w:rsid w:val="00A93332"/>
    <w:rsid w:val="00AD57B1"/>
    <w:rsid w:val="00AE5EE6"/>
    <w:rsid w:val="00BA58C7"/>
    <w:rsid w:val="00C20E8F"/>
    <w:rsid w:val="00C31292"/>
    <w:rsid w:val="00C52CFB"/>
    <w:rsid w:val="00C97A3F"/>
    <w:rsid w:val="00CA7E54"/>
    <w:rsid w:val="00CC1C98"/>
    <w:rsid w:val="00CE19DF"/>
    <w:rsid w:val="00D02716"/>
    <w:rsid w:val="00DF01B2"/>
    <w:rsid w:val="00E93A7F"/>
    <w:rsid w:val="00EE0ED4"/>
    <w:rsid w:val="00EF502B"/>
    <w:rsid w:val="00F257B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03DD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23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Мельчакова</cp:lastModifiedBy>
  <cp:revision>19</cp:revision>
  <cp:lastPrinted>2014-06-11T03:07:00Z</cp:lastPrinted>
  <dcterms:created xsi:type="dcterms:W3CDTF">2014-10-13T22:19:00Z</dcterms:created>
  <dcterms:modified xsi:type="dcterms:W3CDTF">2015-11-10T00:51:00Z</dcterms:modified>
</cp:coreProperties>
</file>